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BE2B36" w14:textId="77777777" w:rsidR="00B33631" w:rsidRPr="00F37EF2" w:rsidRDefault="00B33631" w:rsidP="00446DF2">
      <w:pPr>
        <w:rPr>
          <w:rFonts w:ascii="Open Sans" w:hAnsi="Open Sans" w:cs="Open Sans"/>
        </w:rPr>
      </w:pPr>
      <w:r w:rsidRPr="00F37EF2">
        <w:rPr>
          <w:rFonts w:ascii="Open Sans" w:hAnsi="Open Sans" w:cs="Open Sans"/>
        </w:rPr>
        <w:t>April 1, 2025</w:t>
      </w:r>
    </w:p>
    <w:p w14:paraId="4F8C9075" w14:textId="77777777" w:rsidR="00B33631" w:rsidRPr="00F37EF2" w:rsidRDefault="00B33631" w:rsidP="00446DF2">
      <w:pPr>
        <w:rPr>
          <w:rFonts w:ascii="Open Sans" w:hAnsi="Open Sans" w:cs="Open Sans"/>
        </w:rPr>
      </w:pPr>
    </w:p>
    <w:p w14:paraId="5E8EAA2D" w14:textId="2095D72A" w:rsidR="00B33631" w:rsidRDefault="009D625E" w:rsidP="00F37EF2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Company</w:t>
      </w:r>
      <w:r>
        <w:rPr>
          <w:rFonts w:ascii="Open Sans" w:hAnsi="Open Sans" w:cs="Open Sans"/>
        </w:rPr>
        <w:br/>
        <w:t xml:space="preserve">ATTN: </w:t>
      </w:r>
      <w:r w:rsidR="00B33631" w:rsidRPr="00F37EF2">
        <w:rPr>
          <w:rFonts w:ascii="Open Sans" w:hAnsi="Open Sans" w:cs="Open Sans"/>
        </w:rPr>
        <w:t>Name</w:t>
      </w:r>
      <w:r w:rsidR="00B33631" w:rsidRPr="00F37EF2">
        <w:rPr>
          <w:rFonts w:ascii="Open Sans" w:hAnsi="Open Sans" w:cs="Open Sans"/>
        </w:rPr>
        <w:br/>
        <w:t>Address</w:t>
      </w:r>
      <w:r w:rsidR="00B33631" w:rsidRPr="00F37EF2">
        <w:rPr>
          <w:rFonts w:ascii="Open Sans" w:hAnsi="Open Sans" w:cs="Open Sans"/>
        </w:rPr>
        <w:br/>
        <w:t>City, XX 99999</w:t>
      </w:r>
    </w:p>
    <w:p w14:paraId="7BEB4E1F" w14:textId="3232E45F" w:rsidR="009D625E" w:rsidRDefault="009D625E" w:rsidP="00F37EF2">
      <w:pPr>
        <w:rPr>
          <w:rFonts w:ascii="Open Sans" w:hAnsi="Open Sans" w:cs="Open Sans"/>
        </w:rPr>
      </w:pPr>
      <w:r w:rsidRPr="009D625E">
        <w:rPr>
          <w:rFonts w:ascii="Open Sans" w:hAnsi="Open Sans" w:cs="Open Sans"/>
          <w:b/>
          <w:bCs/>
        </w:rPr>
        <w:t>RE: XX</w:t>
      </w:r>
      <w:r>
        <w:rPr>
          <w:rFonts w:ascii="Open Sans" w:hAnsi="Open Sans" w:cs="Open Sans"/>
        </w:rPr>
        <w:br/>
        <w:t>Month Day, Year</w:t>
      </w:r>
    </w:p>
    <w:p w14:paraId="222359BD" w14:textId="64151209" w:rsidR="00B33631" w:rsidRDefault="009D625E" w:rsidP="00446DF2">
      <w:pPr>
        <w:rPr>
          <w:rFonts w:ascii="Open Sans" w:hAnsi="Open Sans" w:cs="Open Sans"/>
          <w:b/>
          <w:bCs/>
        </w:rPr>
      </w:pPr>
      <w:r w:rsidRPr="009D625E">
        <w:rPr>
          <w:rFonts w:ascii="Open Sans" w:hAnsi="Open Sans" w:cs="Open Sans"/>
          <w:b/>
          <w:bCs/>
        </w:rPr>
        <w:t>LETTER OF PROPOSAL FOR ARCHITECTURAL SERVICES</w:t>
      </w:r>
    </w:p>
    <w:p w14:paraId="1D0ADC8D" w14:textId="77777777" w:rsidR="009D625E" w:rsidRPr="009D625E" w:rsidRDefault="009D625E" w:rsidP="00446DF2">
      <w:pPr>
        <w:rPr>
          <w:rFonts w:ascii="Open Sans" w:hAnsi="Open Sans" w:cs="Open Sans"/>
          <w:b/>
          <w:bCs/>
        </w:rPr>
      </w:pPr>
    </w:p>
    <w:p w14:paraId="413675E3" w14:textId="77777777" w:rsidR="00B33631" w:rsidRDefault="00B33631" w:rsidP="00446DF2">
      <w:pPr>
        <w:rPr>
          <w:rFonts w:ascii="Open Sans" w:hAnsi="Open Sans" w:cs="Open Sans"/>
        </w:rPr>
      </w:pPr>
      <w:r w:rsidRPr="00F37EF2">
        <w:rPr>
          <w:rFonts w:ascii="Open Sans" w:hAnsi="Open Sans" w:cs="Open Sans"/>
        </w:rPr>
        <w:t>Dear [customer],</w:t>
      </w:r>
    </w:p>
    <w:p w14:paraId="747746B1" w14:textId="2BEC7277" w:rsidR="009D625E" w:rsidRDefault="009D625E" w:rsidP="00446DF2">
      <w:pPr>
        <w:rPr>
          <w:rFonts w:ascii="Open Sans" w:hAnsi="Open Sans" w:cs="Open Sans"/>
        </w:rPr>
      </w:pPr>
      <w:r w:rsidRPr="009D625E">
        <w:rPr>
          <w:rFonts w:ascii="Open Sans" w:hAnsi="Open Sans" w:cs="Open Sans"/>
        </w:rPr>
        <w:t xml:space="preserve">Grace </w:t>
      </w:r>
      <w:r>
        <w:rPr>
          <w:rFonts w:ascii="Open Sans" w:hAnsi="Open Sans" w:cs="Open Sans"/>
        </w:rPr>
        <w:t xml:space="preserve">Design Studios </w:t>
      </w:r>
      <w:r w:rsidRPr="009D625E">
        <w:rPr>
          <w:rFonts w:ascii="Open Sans" w:hAnsi="Open Sans" w:cs="Open Sans"/>
        </w:rPr>
        <w:t xml:space="preserve">has formed a team of passionate, knowledgeable professionals dedicated to the successful completion of </w:t>
      </w:r>
      <w:r>
        <w:rPr>
          <w:rFonts w:ascii="Open Sans" w:hAnsi="Open Sans" w:cs="Open Sans"/>
        </w:rPr>
        <w:t>[Architectural Services]</w:t>
      </w:r>
      <w:r w:rsidRPr="009D625E">
        <w:rPr>
          <w:rFonts w:ascii="Open Sans" w:hAnsi="Open Sans" w:cs="Open Sans"/>
        </w:rPr>
        <w:t xml:space="preserve">. By working with us, you will add a partner to your team who understands </w:t>
      </w:r>
      <w:r>
        <w:rPr>
          <w:rFonts w:ascii="Open Sans" w:hAnsi="Open Sans" w:cs="Open Sans"/>
        </w:rPr>
        <w:t>[what they are in search for]</w:t>
      </w:r>
      <w:r w:rsidRPr="009D625E">
        <w:rPr>
          <w:rFonts w:ascii="Open Sans" w:hAnsi="Open Sans" w:cs="Open Sans"/>
        </w:rPr>
        <w:t xml:space="preserve">. We are totally committed to building a long-term relationship with </w:t>
      </w:r>
      <w:r>
        <w:rPr>
          <w:rFonts w:ascii="Open Sans" w:hAnsi="Open Sans" w:cs="Open Sans"/>
        </w:rPr>
        <w:t>[Company]</w:t>
      </w:r>
      <w:r w:rsidRPr="009D625E">
        <w:rPr>
          <w:rFonts w:ascii="Open Sans" w:hAnsi="Open Sans" w:cs="Open Sans"/>
        </w:rPr>
        <w:t>. </w:t>
      </w:r>
    </w:p>
    <w:p w14:paraId="1A8F00CA" w14:textId="00EAB7B2" w:rsidR="009D625E" w:rsidRPr="009D625E" w:rsidRDefault="009D625E" w:rsidP="00446DF2">
      <w:pPr>
        <w:rPr>
          <w:rFonts w:ascii="Open Sans" w:hAnsi="Open Sans" w:cs="Open Sans"/>
          <w:b/>
          <w:bCs/>
          <w:color w:val="15A1DA"/>
        </w:rPr>
      </w:pPr>
      <w:r w:rsidRPr="009D625E">
        <w:rPr>
          <w:rFonts w:ascii="Open Sans" w:hAnsi="Open Sans" w:cs="Open Sans"/>
          <w:b/>
          <w:bCs/>
          <w:color w:val="15A1DA"/>
        </w:rPr>
        <w:t>Project Scope</w:t>
      </w:r>
    </w:p>
    <w:p w14:paraId="5D43ABE2" w14:textId="399C93A2" w:rsidR="009D625E" w:rsidRDefault="009D625E" w:rsidP="00446DF2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[Insert project scope here]. </w:t>
      </w:r>
      <w:r w:rsidRPr="009D625E">
        <w:rPr>
          <w:rFonts w:ascii="Open Sans" w:hAnsi="Open Sans" w:cs="Open Sans"/>
        </w:rPr>
        <w:t>The design will be based on the program developed with the client and the guidelines adopted by the State. </w:t>
      </w:r>
    </w:p>
    <w:p w14:paraId="0B0738FF" w14:textId="17E931F5" w:rsidR="009D625E" w:rsidRPr="009D625E" w:rsidRDefault="009D625E" w:rsidP="009D625E">
      <w:pPr>
        <w:rPr>
          <w:rFonts w:ascii="Open Sans" w:hAnsi="Open Sans" w:cs="Open Sans"/>
          <w:b/>
          <w:bCs/>
          <w:color w:val="15A1DA"/>
        </w:rPr>
      </w:pPr>
      <w:r w:rsidRPr="009D625E">
        <w:rPr>
          <w:rFonts w:ascii="Open Sans" w:hAnsi="Open Sans" w:cs="Open Sans"/>
          <w:b/>
          <w:bCs/>
          <w:color w:val="15A1DA"/>
        </w:rPr>
        <w:t xml:space="preserve">Project </w:t>
      </w:r>
      <w:r>
        <w:rPr>
          <w:rFonts w:ascii="Open Sans" w:hAnsi="Open Sans" w:cs="Open Sans"/>
          <w:b/>
          <w:bCs/>
          <w:color w:val="15A1DA"/>
        </w:rPr>
        <w:t>Services</w:t>
      </w:r>
    </w:p>
    <w:p w14:paraId="7B706504" w14:textId="77777777" w:rsidR="009D625E" w:rsidRPr="009D625E" w:rsidRDefault="009D625E" w:rsidP="009D625E">
      <w:pPr>
        <w:rPr>
          <w:rFonts w:ascii="Open Sans" w:hAnsi="Open Sans" w:cs="Open Sans"/>
        </w:rPr>
      </w:pPr>
      <w:r w:rsidRPr="009D625E">
        <w:rPr>
          <w:rFonts w:ascii="Open Sans" w:hAnsi="Open Sans" w:cs="Open Sans"/>
        </w:rPr>
        <w:t>We propose to include in our basic service fee the following services: Include only the services included and/or necessary for the work associated with the proposal.  </w:t>
      </w:r>
    </w:p>
    <w:p w14:paraId="21E04244" w14:textId="7B0C619D" w:rsidR="009D625E" w:rsidRPr="009D625E" w:rsidRDefault="009D625E" w:rsidP="009D625E">
      <w:pPr>
        <w:numPr>
          <w:ilvl w:val="0"/>
          <w:numId w:val="14"/>
        </w:numPr>
        <w:rPr>
          <w:rFonts w:ascii="Open Sans" w:hAnsi="Open Sans" w:cs="Open Sans"/>
        </w:rPr>
      </w:pPr>
      <w:proofErr w:type="spellStart"/>
      <w:r>
        <w:rPr>
          <w:rFonts w:ascii="Open Sans" w:hAnsi="Open Sans" w:cs="Open Sans"/>
        </w:rPr>
        <w:t>xxxxxx</w:t>
      </w:r>
      <w:proofErr w:type="spellEnd"/>
    </w:p>
    <w:p w14:paraId="3BC1992A" w14:textId="47A7B9DF" w:rsidR="007A50B6" w:rsidRPr="009D625E" w:rsidRDefault="007A50B6" w:rsidP="007A50B6">
      <w:pPr>
        <w:rPr>
          <w:rFonts w:ascii="Open Sans" w:hAnsi="Open Sans" w:cs="Open Sans"/>
          <w:b/>
          <w:bCs/>
          <w:color w:val="15A1DA"/>
        </w:rPr>
      </w:pPr>
      <w:r w:rsidRPr="009D625E">
        <w:rPr>
          <w:rFonts w:ascii="Open Sans" w:hAnsi="Open Sans" w:cs="Open Sans"/>
          <w:b/>
          <w:bCs/>
          <w:color w:val="15A1DA"/>
        </w:rPr>
        <w:t xml:space="preserve">Project </w:t>
      </w:r>
      <w:r>
        <w:rPr>
          <w:rFonts w:ascii="Open Sans" w:hAnsi="Open Sans" w:cs="Open Sans"/>
          <w:b/>
          <w:bCs/>
          <w:color w:val="15A1DA"/>
        </w:rPr>
        <w:t>Delivery Phasing</w:t>
      </w:r>
    </w:p>
    <w:p w14:paraId="1C687BF8" w14:textId="3CB2FFDA" w:rsidR="007A50B6" w:rsidRPr="007A50B6" w:rsidRDefault="007A50B6" w:rsidP="007A50B6">
      <w:pPr>
        <w:rPr>
          <w:rFonts w:ascii="Open Sans" w:hAnsi="Open Sans" w:cs="Open Sans"/>
        </w:rPr>
      </w:pPr>
      <w:r w:rsidRPr="007A50B6">
        <w:rPr>
          <w:rFonts w:ascii="Open Sans" w:hAnsi="Open Sans" w:cs="Open Sans"/>
          <w:b/>
          <w:bCs/>
        </w:rPr>
        <w:t>AS – BUILT DOUMENTATION</w:t>
      </w:r>
      <w:r w:rsidRPr="007A50B6">
        <w:rPr>
          <w:rFonts w:ascii="Open Sans" w:hAnsi="Open Sans" w:cs="Open Sans"/>
        </w:rPr>
        <w:t> </w:t>
      </w:r>
    </w:p>
    <w:p w14:paraId="6F68A61E" w14:textId="77777777" w:rsidR="007A50B6" w:rsidRPr="007A50B6" w:rsidRDefault="007A50B6" w:rsidP="007A50B6">
      <w:pPr>
        <w:numPr>
          <w:ilvl w:val="0"/>
          <w:numId w:val="15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Owner to identify leasable suites per floor prior to documents being provided </w:t>
      </w:r>
    </w:p>
    <w:p w14:paraId="1CB9C29D" w14:textId="77777777" w:rsidR="007A50B6" w:rsidRPr="007A50B6" w:rsidRDefault="007A50B6" w:rsidP="007A50B6">
      <w:pPr>
        <w:numPr>
          <w:ilvl w:val="0"/>
          <w:numId w:val="16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 xml:space="preserve">Owner review of </w:t>
      </w:r>
      <w:proofErr w:type="gramStart"/>
      <w:r w:rsidRPr="007A50B6">
        <w:rPr>
          <w:rFonts w:ascii="Open Sans" w:hAnsi="Open Sans" w:cs="Open Sans"/>
        </w:rPr>
        <w:t>as-built</w:t>
      </w:r>
      <w:proofErr w:type="gramEnd"/>
      <w:r w:rsidRPr="007A50B6">
        <w:rPr>
          <w:rFonts w:ascii="Open Sans" w:hAnsi="Open Sans" w:cs="Open Sans"/>
        </w:rPr>
        <w:t xml:space="preserve">/ </w:t>
      </w:r>
      <w:proofErr w:type="spellStart"/>
      <w:r w:rsidRPr="007A50B6">
        <w:rPr>
          <w:rFonts w:ascii="Open Sans" w:hAnsi="Open Sans" w:cs="Open Sans"/>
        </w:rPr>
        <w:t>sqft</w:t>
      </w:r>
      <w:proofErr w:type="spellEnd"/>
      <w:r w:rsidRPr="007A50B6">
        <w:rPr>
          <w:rFonts w:ascii="Open Sans" w:hAnsi="Open Sans" w:cs="Open Sans"/>
        </w:rPr>
        <w:t xml:space="preserve"> documents. </w:t>
      </w:r>
    </w:p>
    <w:p w14:paraId="1D6BC24D" w14:textId="77777777" w:rsidR="007A50B6" w:rsidRPr="007A50B6" w:rsidRDefault="007A50B6" w:rsidP="007A50B6">
      <w:pPr>
        <w:numPr>
          <w:ilvl w:val="0"/>
          <w:numId w:val="17"/>
        </w:numPr>
        <w:tabs>
          <w:tab w:val="clear" w:pos="1080"/>
          <w:tab w:val="num" w:pos="720"/>
        </w:tabs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Provide any comments </w:t>
      </w:r>
    </w:p>
    <w:p w14:paraId="4A09BF77" w14:textId="77777777" w:rsidR="007A50B6" w:rsidRPr="007A50B6" w:rsidRDefault="007A50B6" w:rsidP="007A50B6">
      <w:pPr>
        <w:numPr>
          <w:ilvl w:val="0"/>
          <w:numId w:val="18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Final As built floor plans of existing buildings. </w:t>
      </w:r>
    </w:p>
    <w:p w14:paraId="07005A94" w14:textId="77777777" w:rsidR="007A50B6" w:rsidRDefault="007A50B6" w:rsidP="007A50B6">
      <w:pPr>
        <w:pStyle w:val="ListParagraph"/>
        <w:numPr>
          <w:ilvl w:val="0"/>
          <w:numId w:val="25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 xml:space="preserve">Identify Gross </w:t>
      </w:r>
      <w:proofErr w:type="spellStart"/>
      <w:r w:rsidRPr="007A50B6">
        <w:rPr>
          <w:rFonts w:ascii="Open Sans" w:hAnsi="Open Sans" w:cs="Open Sans"/>
        </w:rPr>
        <w:t>Sqft</w:t>
      </w:r>
      <w:proofErr w:type="spellEnd"/>
      <w:r w:rsidRPr="007A50B6">
        <w:rPr>
          <w:rFonts w:ascii="Open Sans" w:hAnsi="Open Sans" w:cs="Open Sans"/>
        </w:rPr>
        <w:t xml:space="preserve"> of each floor plate </w:t>
      </w:r>
    </w:p>
    <w:p w14:paraId="66CFAE9F" w14:textId="77777777" w:rsidR="007A50B6" w:rsidRDefault="007A50B6" w:rsidP="007A50B6">
      <w:pPr>
        <w:pStyle w:val="ListParagraph"/>
        <w:numPr>
          <w:ilvl w:val="0"/>
          <w:numId w:val="25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Overall leasable space per floor </w:t>
      </w:r>
    </w:p>
    <w:p w14:paraId="238421D3" w14:textId="77777777" w:rsidR="007A50B6" w:rsidRDefault="007A50B6" w:rsidP="007A50B6">
      <w:pPr>
        <w:pStyle w:val="ListParagraph"/>
        <w:numPr>
          <w:ilvl w:val="0"/>
          <w:numId w:val="25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Leasable space per suite </w:t>
      </w:r>
    </w:p>
    <w:p w14:paraId="30FB3576" w14:textId="6C0C3F3D" w:rsidR="007A50B6" w:rsidRPr="007A50B6" w:rsidRDefault="007A50B6" w:rsidP="007A50B6">
      <w:pPr>
        <w:pStyle w:val="ListParagraph"/>
        <w:numPr>
          <w:ilvl w:val="0"/>
          <w:numId w:val="25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Non-leasable support space per floor. </w:t>
      </w:r>
    </w:p>
    <w:p w14:paraId="303EB301" w14:textId="77777777" w:rsidR="007A50B6" w:rsidRPr="007A50B6" w:rsidRDefault="007A50B6" w:rsidP="007A50B6">
      <w:pPr>
        <w:numPr>
          <w:ilvl w:val="0"/>
          <w:numId w:val="23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Field verification if required after existing floor plan and square footages are generated. </w:t>
      </w:r>
    </w:p>
    <w:p w14:paraId="3986FE1F" w14:textId="77777777" w:rsidR="007A50B6" w:rsidRDefault="007A50B6" w:rsidP="007A50B6">
      <w:pPr>
        <w:numPr>
          <w:ilvl w:val="0"/>
          <w:numId w:val="24"/>
        </w:num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>Update and correct drawings from field measurements if required. </w:t>
      </w:r>
    </w:p>
    <w:p w14:paraId="3AE08D23" w14:textId="3A1E5A9D" w:rsidR="007A50B6" w:rsidRDefault="007A50B6" w:rsidP="007A50B6">
      <w:pPr>
        <w:rPr>
          <w:rFonts w:ascii="Open Sans" w:hAnsi="Open Sans" w:cs="Open Sans"/>
          <w:b/>
          <w:bCs/>
          <w:color w:val="15A1DA"/>
        </w:rPr>
      </w:pPr>
      <w:r w:rsidRPr="007A50B6">
        <w:rPr>
          <w:rFonts w:ascii="Open Sans" w:hAnsi="Open Sans" w:cs="Open Sans"/>
          <w:b/>
          <w:bCs/>
          <w:color w:val="15A1DA"/>
        </w:rPr>
        <w:lastRenderedPageBreak/>
        <w:t>Project Services</w:t>
      </w:r>
    </w:p>
    <w:p w14:paraId="677CB02B" w14:textId="69E7D209" w:rsidR="007A50B6" w:rsidRDefault="007A50B6" w:rsidP="007A50B6">
      <w:p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 xml:space="preserve">Services provided will be billed hourly not to exceed </w:t>
      </w:r>
      <w:r>
        <w:rPr>
          <w:rFonts w:ascii="Open Sans" w:hAnsi="Open Sans" w:cs="Open Sans"/>
        </w:rPr>
        <w:t>[</w:t>
      </w:r>
      <w:r w:rsidRPr="007A50B6">
        <w:rPr>
          <w:rFonts w:ascii="Open Sans" w:hAnsi="Open Sans" w:cs="Open Sans"/>
        </w:rPr>
        <w:t>$</w:t>
      </w:r>
      <w:r>
        <w:rPr>
          <w:rFonts w:ascii="Open Sans" w:hAnsi="Open Sans" w:cs="Open Sans"/>
        </w:rPr>
        <w:t>xxx]</w:t>
      </w:r>
      <w:r w:rsidRPr="007A50B6">
        <w:rPr>
          <w:rFonts w:ascii="Open Sans" w:hAnsi="Open Sans" w:cs="Open Sans"/>
        </w:rPr>
        <w:t xml:space="preserve"> for the scope of work detailed above. Should further investigation outside of the specific region indicated for </w:t>
      </w:r>
      <w:proofErr w:type="gramStart"/>
      <w:r w:rsidRPr="007A50B6">
        <w:rPr>
          <w:rFonts w:ascii="Open Sans" w:hAnsi="Open Sans" w:cs="Open Sans"/>
        </w:rPr>
        <w:t>repai</w:t>
      </w:r>
      <w:r w:rsidR="001C1B94">
        <w:rPr>
          <w:rFonts w:ascii="Open Sans" w:hAnsi="Open Sans" w:cs="Open Sans"/>
        </w:rPr>
        <w:t>r</w:t>
      </w:r>
      <w:r w:rsidRPr="007A50B6">
        <w:rPr>
          <w:rFonts w:ascii="Open Sans" w:hAnsi="Open Sans" w:cs="Open Sans"/>
        </w:rPr>
        <w:t>,</w:t>
      </w:r>
      <w:proofErr w:type="gramEnd"/>
      <w:r w:rsidRPr="007A50B6">
        <w:rPr>
          <w:rFonts w:ascii="Open Sans" w:hAnsi="Open Sans" w:cs="Open Sans"/>
        </w:rPr>
        <w:t xml:space="preserve"> result in additional work, additional architectural services will be assessed based on our hourly rate cost schedule attached.   </w:t>
      </w:r>
    </w:p>
    <w:p w14:paraId="3BA8DA53" w14:textId="434B80DE" w:rsidR="007A50B6" w:rsidRPr="007A50B6" w:rsidRDefault="007A50B6" w:rsidP="007A50B6">
      <w:pPr>
        <w:rPr>
          <w:rFonts w:ascii="Open Sans" w:hAnsi="Open Sans" w:cs="Open Sans"/>
          <w:b/>
          <w:bCs/>
          <w:color w:val="15A1DA"/>
        </w:rPr>
      </w:pPr>
      <w:r>
        <w:rPr>
          <w:rFonts w:ascii="Open Sans" w:hAnsi="Open Sans" w:cs="Open Sans"/>
          <w:b/>
          <w:bCs/>
          <w:color w:val="15A1DA"/>
        </w:rPr>
        <w:t>Reimbursable</w:t>
      </w:r>
      <w:r w:rsidRPr="007A50B6">
        <w:rPr>
          <w:rFonts w:ascii="Open Sans" w:hAnsi="Open Sans" w:cs="Open Sans"/>
          <w:b/>
          <w:bCs/>
          <w:color w:val="15A1DA"/>
        </w:rPr>
        <w:t xml:space="preserve"> </w:t>
      </w:r>
      <w:r>
        <w:rPr>
          <w:rFonts w:ascii="Open Sans" w:hAnsi="Open Sans" w:cs="Open Sans"/>
          <w:b/>
          <w:bCs/>
          <w:color w:val="15A1DA"/>
        </w:rPr>
        <w:t>Expenses</w:t>
      </w:r>
    </w:p>
    <w:p w14:paraId="357F4773" w14:textId="0CB5F877" w:rsidR="007A50B6" w:rsidRPr="007A50B6" w:rsidRDefault="007A50B6" w:rsidP="007A50B6">
      <w:pPr>
        <w:rPr>
          <w:rFonts w:ascii="Open Sans" w:hAnsi="Open Sans" w:cs="Open Sans"/>
        </w:rPr>
      </w:pPr>
      <w:r w:rsidRPr="007A50B6">
        <w:rPr>
          <w:rFonts w:ascii="Open Sans" w:hAnsi="Open Sans" w:cs="Open Sans"/>
        </w:rPr>
        <w:t xml:space="preserve">Reimbursable Expenses will be billed </w:t>
      </w:r>
      <w:proofErr w:type="gramStart"/>
      <w:r w:rsidRPr="007A50B6">
        <w:rPr>
          <w:rFonts w:ascii="Open Sans" w:hAnsi="Open Sans" w:cs="Open Sans"/>
        </w:rPr>
        <w:t xml:space="preserve">at </w:t>
      </w:r>
      <w:r>
        <w:rPr>
          <w:rFonts w:ascii="Open Sans" w:hAnsi="Open Sans" w:cs="Open Sans"/>
        </w:rPr>
        <w:t>[#</w:t>
      </w:r>
      <w:proofErr w:type="gramEnd"/>
      <w:r>
        <w:rPr>
          <w:rFonts w:ascii="Open Sans" w:hAnsi="Open Sans" w:cs="Open Sans"/>
        </w:rPr>
        <w:t>]</w:t>
      </w:r>
      <w:r w:rsidRPr="007A50B6">
        <w:rPr>
          <w:rFonts w:ascii="Open Sans" w:hAnsi="Open Sans" w:cs="Open Sans"/>
        </w:rPr>
        <w:t xml:space="preserve"> our net cost, and include travel, reproduction, shipping/delivery, long distance telephone/fax, </w:t>
      </w:r>
      <w:proofErr w:type="gramStart"/>
      <w:r w:rsidRPr="007A50B6">
        <w:rPr>
          <w:rFonts w:ascii="Open Sans" w:hAnsi="Open Sans" w:cs="Open Sans"/>
        </w:rPr>
        <w:t>mileage @</w:t>
      </w:r>
      <w:proofErr w:type="gramEnd"/>
      <w:r w:rsidRPr="007A50B6">
        <w:rPr>
          <w:rFonts w:ascii="Open Sans" w:hAnsi="Open Sans" w:cs="Open Sans"/>
        </w:rPr>
        <w:t xml:space="preserve"> current government rate, and supplies required specifically for the project. We will work diligently to minimize these expenses, and you will be billed only for </w:t>
      </w:r>
      <w:proofErr w:type="gramStart"/>
      <w:r w:rsidRPr="007A50B6">
        <w:rPr>
          <w:rFonts w:ascii="Open Sans" w:hAnsi="Open Sans" w:cs="Open Sans"/>
        </w:rPr>
        <w:t>our</w:t>
      </w:r>
      <w:proofErr w:type="gramEnd"/>
      <w:r w:rsidRPr="007A50B6">
        <w:rPr>
          <w:rFonts w:ascii="Open Sans" w:hAnsi="Open Sans" w:cs="Open Sans"/>
        </w:rPr>
        <w:t xml:space="preserve"> costs incurred.  </w:t>
      </w:r>
    </w:p>
    <w:p w14:paraId="3C09ACEC" w14:textId="67F50ACA" w:rsidR="007A50B6" w:rsidRDefault="007A50B6" w:rsidP="007A50B6">
      <w:pPr>
        <w:rPr>
          <w:rFonts w:ascii="Open Sans" w:hAnsi="Open Sans" w:cs="Open Sans"/>
          <w:b/>
          <w:bCs/>
          <w:color w:val="15A1DA"/>
        </w:rPr>
      </w:pPr>
      <w:r>
        <w:rPr>
          <w:rFonts w:ascii="Open Sans" w:hAnsi="Open Sans" w:cs="Open Sans"/>
          <w:b/>
          <w:bCs/>
          <w:color w:val="15A1DA"/>
        </w:rPr>
        <w:t>Billing Schedule</w:t>
      </w:r>
    </w:p>
    <w:p w14:paraId="60A45C69" w14:textId="3833B2D5" w:rsidR="007A50B6" w:rsidRDefault="007A50B6" w:rsidP="007A50B6">
      <w:pPr>
        <w:rPr>
          <w:rFonts w:ascii="Open Sans" w:hAnsi="Open Sans" w:cs="Open Sans"/>
          <w:color w:val="000000" w:themeColor="text1"/>
        </w:rPr>
      </w:pPr>
      <w:r w:rsidRPr="007A50B6">
        <w:rPr>
          <w:rFonts w:ascii="Open Sans" w:hAnsi="Open Sans" w:cs="Open Sans"/>
          <w:color w:val="000000" w:themeColor="text1"/>
        </w:rPr>
        <w:t>Billing will occur at the end of each month for the work completed (%) and expenses for that month. Payment is due within 30 days of the invoice date.</w:t>
      </w:r>
    </w:p>
    <w:p w14:paraId="50A3E6F8" w14:textId="5BEF0BBD" w:rsidR="007A50B6" w:rsidRDefault="007A50B6" w:rsidP="007A50B6">
      <w:pPr>
        <w:rPr>
          <w:rFonts w:ascii="Open Sans" w:hAnsi="Open Sans" w:cs="Open Sans"/>
          <w:b/>
          <w:bCs/>
          <w:color w:val="15A1DA"/>
        </w:rPr>
      </w:pPr>
      <w:r>
        <w:rPr>
          <w:rFonts w:ascii="Open Sans" w:hAnsi="Open Sans" w:cs="Open Sans"/>
          <w:b/>
          <w:bCs/>
          <w:color w:val="15A1DA"/>
        </w:rPr>
        <w:t>Form of Agreement</w:t>
      </w:r>
    </w:p>
    <w:p w14:paraId="6438D035" w14:textId="3C510F61" w:rsidR="007A50B6" w:rsidRPr="007A50B6" w:rsidRDefault="007A50B6" w:rsidP="007A50B6">
      <w:pPr>
        <w:rPr>
          <w:rFonts w:ascii="Open Sans" w:hAnsi="Open Sans" w:cs="Open Sans"/>
          <w:color w:val="000000" w:themeColor="text1"/>
        </w:rPr>
      </w:pPr>
      <w:r w:rsidRPr="007A50B6">
        <w:rPr>
          <w:rFonts w:ascii="Open Sans" w:hAnsi="Open Sans" w:cs="Open Sans"/>
          <w:color w:val="000000" w:themeColor="text1"/>
        </w:rPr>
        <w:t>The AIA Document B104-2017, Standard Abbreviated Form of Agreement between Owner and Architect, will be the form of agreement. </w:t>
      </w:r>
    </w:p>
    <w:p w14:paraId="77EC76D2" w14:textId="19E63781" w:rsidR="007A50B6" w:rsidRPr="007A50B6" w:rsidRDefault="007A50B6" w:rsidP="007A50B6">
      <w:pPr>
        <w:rPr>
          <w:rFonts w:ascii="Open Sans" w:hAnsi="Open Sans" w:cs="Open Sans"/>
        </w:rPr>
      </w:pPr>
      <w:r>
        <w:rPr>
          <w:rFonts w:ascii="Open Sans" w:hAnsi="Open Sans" w:cs="Open Sans"/>
          <w:b/>
          <w:bCs/>
          <w:color w:val="15A1DA"/>
        </w:rPr>
        <w:t>Professional Liability Insurance</w:t>
      </w:r>
    </w:p>
    <w:p w14:paraId="0CC7D987" w14:textId="77777777" w:rsidR="007A50B6" w:rsidRDefault="007A50B6" w:rsidP="007A50B6">
      <w:pPr>
        <w:pBdr>
          <w:bottom w:val="single" w:sz="12" w:space="1" w:color="auto"/>
        </w:pBdr>
        <w:rPr>
          <w:rFonts w:ascii="Open Sans" w:hAnsi="Open Sans" w:cs="Open Sans"/>
          <w:color w:val="000000" w:themeColor="text1"/>
        </w:rPr>
      </w:pPr>
      <w:r w:rsidRPr="007A50B6">
        <w:rPr>
          <w:rFonts w:ascii="Open Sans" w:hAnsi="Open Sans" w:cs="Open Sans"/>
          <w:color w:val="000000" w:themeColor="text1"/>
        </w:rPr>
        <w:t>We are insured with Professional Liability Insurance. Certificate can be provided upon request.  </w:t>
      </w:r>
    </w:p>
    <w:p w14:paraId="00157D78" w14:textId="77777777" w:rsidR="00906936" w:rsidRPr="007A50B6" w:rsidRDefault="00906936" w:rsidP="007A50B6">
      <w:pPr>
        <w:pBdr>
          <w:bottom w:val="single" w:sz="12" w:space="1" w:color="auto"/>
        </w:pBdr>
        <w:rPr>
          <w:rFonts w:ascii="Open Sans" w:hAnsi="Open Sans" w:cs="Open Sans"/>
          <w:color w:val="000000" w:themeColor="text1"/>
        </w:rPr>
      </w:pPr>
    </w:p>
    <w:p w14:paraId="61534524" w14:textId="77777777" w:rsidR="00906936" w:rsidRDefault="00906936" w:rsidP="00906936">
      <w:pPr>
        <w:jc w:val="center"/>
        <w:rPr>
          <w:rFonts w:ascii="Open Sans" w:hAnsi="Open Sans" w:cs="Open Sans"/>
          <w:b/>
          <w:bCs/>
        </w:rPr>
      </w:pPr>
      <w:r w:rsidRPr="00906936">
        <w:rPr>
          <w:rFonts w:ascii="Open Sans" w:hAnsi="Open Sans" w:cs="Open Sans"/>
          <w:b/>
          <w:bCs/>
        </w:rPr>
        <w:t>END OF PROPOSAL</w:t>
      </w:r>
    </w:p>
    <w:p w14:paraId="5D77604E" w14:textId="77777777" w:rsidR="001C1B94" w:rsidRDefault="001C1B94" w:rsidP="00906936">
      <w:pPr>
        <w:jc w:val="center"/>
        <w:rPr>
          <w:rFonts w:ascii="Open Sans" w:hAnsi="Open Sans" w:cs="Open Sans"/>
          <w:b/>
          <w:bCs/>
        </w:rPr>
      </w:pPr>
    </w:p>
    <w:p w14:paraId="404FC144" w14:textId="77777777" w:rsidR="001C1B94" w:rsidRDefault="001C1B94" w:rsidP="00906936">
      <w:pPr>
        <w:jc w:val="center"/>
        <w:rPr>
          <w:rFonts w:ascii="Open Sans" w:hAnsi="Open Sans" w:cs="Open Sans"/>
          <w:b/>
          <w:bCs/>
        </w:rPr>
      </w:pPr>
    </w:p>
    <w:p w14:paraId="52E199F9" w14:textId="6B1C27EA" w:rsidR="00B447BC" w:rsidRPr="00906936" w:rsidRDefault="00F1363F" w:rsidP="00446DF2">
      <w:pPr>
        <w:rPr>
          <w:rFonts w:ascii="Open Sans" w:hAnsi="Open Sans" w:cs="Open Sans"/>
        </w:rPr>
      </w:pPr>
      <w:r w:rsidRPr="00F37EF2">
        <w:rPr>
          <w:rFonts w:ascii="Open Sans" w:hAnsi="Open Sans" w:cs="Open Sans"/>
        </w:rPr>
        <w:t>Sincerely,</w:t>
      </w:r>
      <w:r w:rsidR="00906936">
        <w:rPr>
          <w:rFonts w:ascii="Open Sans" w:hAnsi="Open Sans" w:cs="Open Sans"/>
        </w:rPr>
        <w:tab/>
      </w:r>
      <w:r w:rsidR="00906936">
        <w:rPr>
          <w:rFonts w:ascii="Open Sans" w:hAnsi="Open Sans" w:cs="Open Sans"/>
        </w:rPr>
        <w:tab/>
      </w:r>
      <w:r w:rsidR="00906936">
        <w:rPr>
          <w:rFonts w:ascii="Open Sans" w:hAnsi="Open Sans" w:cs="Open Sans"/>
        </w:rPr>
        <w:tab/>
      </w:r>
      <w:r w:rsidR="00906936">
        <w:rPr>
          <w:rFonts w:ascii="Open Sans" w:hAnsi="Open Sans" w:cs="Open Sans"/>
        </w:rPr>
        <w:tab/>
      </w:r>
      <w:r w:rsidR="00906936">
        <w:rPr>
          <w:rFonts w:ascii="Open Sans" w:hAnsi="Open Sans" w:cs="Open Sans"/>
        </w:rPr>
        <w:tab/>
      </w:r>
      <w:r w:rsidR="00906936">
        <w:rPr>
          <w:rFonts w:ascii="Open Sans" w:hAnsi="Open Sans" w:cs="Open Sans"/>
        </w:rPr>
        <w:tab/>
      </w:r>
      <w:r w:rsidR="00906936">
        <w:rPr>
          <w:rFonts w:ascii="Open Sans" w:hAnsi="Open Sans" w:cs="Open Sans"/>
        </w:rPr>
        <w:tab/>
        <w:t>Accepted By:</w:t>
      </w:r>
    </w:p>
    <w:p w14:paraId="1C32438E" w14:textId="5C5FE3AD" w:rsidR="001C1B94" w:rsidRDefault="00446DF2" w:rsidP="00446DF2">
      <w:pPr>
        <w:rPr>
          <w:rFonts w:ascii="Arial" w:eastAsia="Times New Roman" w:hAnsi="Arial" w:cs="Arial"/>
          <w:sz w:val="20"/>
          <w:szCs w:val="20"/>
        </w:rPr>
      </w:pPr>
      <w:r w:rsidRPr="00F37EF2">
        <w:rPr>
          <w:rFonts w:ascii="Helvetica" w:hAnsi="Helvetica"/>
          <w:b/>
          <w:bCs/>
        </w:rPr>
        <w:t>Name</w:t>
      </w:r>
      <w:r w:rsidR="00B447BC" w:rsidRPr="00F37EF2">
        <w:rPr>
          <w:rFonts w:ascii="Helvetica" w:hAnsi="Helvetica"/>
        </w:rPr>
        <w:t> </w:t>
      </w:r>
      <w:r w:rsidR="00B447BC" w:rsidRPr="00F37EF2">
        <w:rPr>
          <w:rFonts w:ascii="Helvetica" w:hAnsi="Helvetica"/>
        </w:rPr>
        <w:br/>
      </w:r>
      <w:r w:rsidRPr="00446DF2">
        <w:t xml:space="preserve">Title </w:t>
      </w:r>
      <w:r w:rsidR="00B81AF9" w:rsidRPr="00446DF2">
        <w:t xml:space="preserve">| </w:t>
      </w:r>
      <w:r w:rsidR="00F37EF2">
        <w:t>Grace Design Studios</w:t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  <w:t>_______________________________</w:t>
      </w:r>
      <w:r w:rsidR="001C1B94">
        <w:rPr>
          <w:rFonts w:ascii="Arial" w:eastAsia="Times New Roman" w:hAnsi="Arial" w:cs="Arial"/>
          <w:sz w:val="20"/>
          <w:szCs w:val="20"/>
        </w:rPr>
        <w:br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</w:r>
      <w:r w:rsidR="001C1B94">
        <w:rPr>
          <w:rFonts w:ascii="Arial" w:eastAsia="Times New Roman" w:hAnsi="Arial" w:cs="Arial"/>
          <w:sz w:val="20"/>
          <w:szCs w:val="20"/>
        </w:rPr>
        <w:tab/>
        <w:t>(</w:t>
      </w:r>
      <w:r w:rsidR="001C1B94" w:rsidRPr="001C1B94">
        <w:rPr>
          <w:rFonts w:ascii="Arial" w:eastAsia="Times New Roman" w:hAnsi="Arial" w:cs="Arial"/>
          <w:i/>
          <w:iCs/>
          <w:sz w:val="20"/>
          <w:szCs w:val="20"/>
        </w:rPr>
        <w:t>signature</w:t>
      </w:r>
      <w:r w:rsidR="001C1B94">
        <w:rPr>
          <w:rFonts w:ascii="Arial" w:eastAsia="Times New Roman" w:hAnsi="Arial" w:cs="Arial"/>
          <w:sz w:val="20"/>
          <w:szCs w:val="20"/>
        </w:rPr>
        <w:t>)</w:t>
      </w:r>
    </w:p>
    <w:p w14:paraId="450177A2" w14:textId="60ED50B3" w:rsidR="001C1B94" w:rsidRDefault="001C1B94" w:rsidP="00446DF2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CC:</w:t>
      </w:r>
    </w:p>
    <w:p w14:paraId="421548F6" w14:textId="117B5B95" w:rsidR="001C1B94" w:rsidRDefault="001C1B94" w:rsidP="00446DF2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_______________________________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</w:t>
      </w:r>
      <w:r w:rsidRPr="001C1B94">
        <w:rPr>
          <w:rFonts w:ascii="Arial" w:eastAsia="Times New Roman" w:hAnsi="Arial" w:cs="Arial"/>
          <w:i/>
          <w:iCs/>
          <w:sz w:val="20"/>
          <w:szCs w:val="20"/>
        </w:rPr>
        <w:t>printed</w:t>
      </w:r>
      <w:r>
        <w:rPr>
          <w:rFonts w:ascii="Arial" w:eastAsia="Times New Roman" w:hAnsi="Arial" w:cs="Arial"/>
          <w:sz w:val="20"/>
          <w:szCs w:val="20"/>
        </w:rPr>
        <w:t>)</w:t>
      </w:r>
    </w:p>
    <w:p w14:paraId="59DA3686" w14:textId="77777777" w:rsidR="001C1B94" w:rsidRDefault="001C1B94" w:rsidP="00446DF2">
      <w:pPr>
        <w:rPr>
          <w:rFonts w:ascii="Arial" w:eastAsia="Times New Roman" w:hAnsi="Arial" w:cs="Arial"/>
          <w:sz w:val="20"/>
          <w:szCs w:val="20"/>
        </w:rPr>
      </w:pPr>
    </w:p>
    <w:p w14:paraId="4BF660F5" w14:textId="5DD4F7DF" w:rsidR="001C1B94" w:rsidRPr="001C1B94" w:rsidRDefault="001C1B94" w:rsidP="00446DF2">
      <w:pPr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>_______________________________</w:t>
      </w:r>
      <w:r>
        <w:rPr>
          <w:rFonts w:ascii="Arial" w:eastAsia="Times New Roman" w:hAnsi="Arial" w:cs="Arial"/>
          <w:sz w:val="20"/>
          <w:szCs w:val="20"/>
        </w:rPr>
        <w:br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</w:r>
      <w:r>
        <w:rPr>
          <w:rFonts w:ascii="Arial" w:eastAsia="Times New Roman" w:hAnsi="Arial" w:cs="Arial"/>
          <w:sz w:val="20"/>
          <w:szCs w:val="20"/>
        </w:rPr>
        <w:tab/>
        <w:t>(</w:t>
      </w:r>
      <w:r w:rsidRPr="001C1B94">
        <w:rPr>
          <w:rFonts w:ascii="Arial" w:eastAsia="Times New Roman" w:hAnsi="Arial" w:cs="Arial"/>
          <w:i/>
          <w:iCs/>
          <w:sz w:val="20"/>
          <w:szCs w:val="20"/>
        </w:rPr>
        <w:t>date</w:t>
      </w:r>
      <w:r>
        <w:rPr>
          <w:rFonts w:ascii="Arial" w:eastAsia="Times New Roman" w:hAnsi="Arial" w:cs="Arial"/>
          <w:sz w:val="20"/>
          <w:szCs w:val="20"/>
        </w:rPr>
        <w:t>)</w:t>
      </w:r>
    </w:p>
    <w:p w14:paraId="39979645" w14:textId="77777777" w:rsidR="001F3E8E" w:rsidRDefault="001F3E8E" w:rsidP="00446DF2"/>
    <w:p w14:paraId="076CA4CB" w14:textId="77777777" w:rsidR="001F3E8E" w:rsidRPr="006E3E7D" w:rsidRDefault="001F3E8E" w:rsidP="00446DF2"/>
    <w:sectPr w:rsidR="001F3E8E" w:rsidRPr="006E3E7D" w:rsidSect="00487B08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/>
      <w:pgMar w:top="720" w:right="720" w:bottom="720" w:left="720" w:header="0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64553" w14:textId="77777777" w:rsidR="009E76F7" w:rsidRDefault="009E76F7" w:rsidP="00446DF2">
      <w:r>
        <w:separator/>
      </w:r>
    </w:p>
  </w:endnote>
  <w:endnote w:type="continuationSeparator" w:id="0">
    <w:p w14:paraId="34A98161" w14:textId="77777777" w:rsidR="009E76F7" w:rsidRDefault="009E76F7" w:rsidP="00446DF2">
      <w:r>
        <w:continuationSeparator/>
      </w:r>
    </w:p>
  </w:endnote>
  <w:endnote w:type="continuationNotice" w:id="1">
    <w:p w14:paraId="40F3F1D8" w14:textId="77777777" w:rsidR="009E76F7" w:rsidRDefault="009E76F7" w:rsidP="00446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auto"/>
    <w:pitch w:val="variable"/>
    <w:sig w:usb0="E0002AFF" w:usb1="5000785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348878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E23E71D" w14:textId="77777777" w:rsidR="00B22353" w:rsidRDefault="00B22353" w:rsidP="00446DF2">
        <w:pPr>
          <w:pStyle w:val="Footer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7B57AA"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52662012" w14:textId="77777777" w:rsidR="00B22353" w:rsidRDefault="00B22353" w:rsidP="00446D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058067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8386150" w14:textId="77777777" w:rsidR="001F3E8E" w:rsidRDefault="001F3E8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FA15C6" w14:textId="77777777" w:rsidR="00487B08" w:rsidRDefault="00487B08" w:rsidP="00487B08">
    <w:pPr>
      <w:pStyle w:val="Footer"/>
      <w:ind w:firstLine="72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FFB6F" w14:textId="77777777" w:rsidR="00B81AF9" w:rsidRDefault="00B81AF9" w:rsidP="00446DF2">
    <w:pPr>
      <w:pStyle w:val="Footer"/>
    </w:pPr>
  </w:p>
  <w:p w14:paraId="567DA1A5" w14:textId="77777777" w:rsidR="00B81AF9" w:rsidRDefault="00B81AF9" w:rsidP="00446D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151CA" w14:textId="77777777" w:rsidR="009E76F7" w:rsidRDefault="009E76F7" w:rsidP="00446DF2">
      <w:r>
        <w:separator/>
      </w:r>
    </w:p>
  </w:footnote>
  <w:footnote w:type="continuationSeparator" w:id="0">
    <w:p w14:paraId="7CA29F07" w14:textId="77777777" w:rsidR="009E76F7" w:rsidRDefault="009E76F7" w:rsidP="00446DF2">
      <w:r>
        <w:continuationSeparator/>
      </w:r>
    </w:p>
  </w:footnote>
  <w:footnote w:type="continuationNotice" w:id="1">
    <w:p w14:paraId="10BBE889" w14:textId="77777777" w:rsidR="009E76F7" w:rsidRDefault="009E76F7" w:rsidP="00446DF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CEA93" w14:textId="77777777" w:rsidR="001F3E8E" w:rsidRDefault="001F3E8E" w:rsidP="00487B08">
    <w:pPr>
      <w:pStyle w:val="Header"/>
      <w:tabs>
        <w:tab w:val="clear" w:pos="4680"/>
        <w:tab w:val="clear" w:pos="9360"/>
        <w:tab w:val="left" w:pos="737"/>
        <w:tab w:val="left" w:pos="1993"/>
      </w:tabs>
      <w:rPr>
        <w:noProof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1D1C99AC" wp14:editId="6D401A1F">
          <wp:simplePos x="0" y="0"/>
          <wp:positionH relativeFrom="column">
            <wp:posOffset>-443552</wp:posOffset>
          </wp:positionH>
          <wp:positionV relativeFrom="paragraph">
            <wp:posOffset>-68239</wp:posOffset>
          </wp:positionV>
          <wp:extent cx="7772400" cy="10126345"/>
          <wp:effectExtent l="0" t="0" r="0" b="8255"/>
          <wp:wrapNone/>
          <wp:docPr id="1487981766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7981766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" r="335"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01263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C6E096" w14:textId="0F65B74F" w:rsidR="00446DF2" w:rsidRDefault="00446DF2" w:rsidP="007A50B6">
    <w:pPr>
      <w:pStyle w:val="Header"/>
      <w:tabs>
        <w:tab w:val="clear" w:pos="4680"/>
        <w:tab w:val="clear" w:pos="9360"/>
        <w:tab w:val="left" w:pos="737"/>
        <w:tab w:val="left" w:pos="1993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90F83" w14:textId="77777777" w:rsidR="004F6D2E" w:rsidRDefault="004F6D2E" w:rsidP="00446DF2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F3711C5" wp14:editId="0EB18BCF">
          <wp:simplePos x="0" y="0"/>
          <wp:positionH relativeFrom="column">
            <wp:posOffset>-457200</wp:posOffset>
          </wp:positionH>
          <wp:positionV relativeFrom="paragraph">
            <wp:posOffset>33251</wp:posOffset>
          </wp:positionV>
          <wp:extent cx="7772400" cy="10058400"/>
          <wp:effectExtent l="0" t="0" r="0" b="0"/>
          <wp:wrapNone/>
          <wp:docPr id="14953940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53940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4EC2E" w14:textId="77777777" w:rsidR="001E10B0" w:rsidRDefault="00487B08" w:rsidP="00487B08">
    <w:pPr>
      <w:pStyle w:val="Header"/>
      <w:tabs>
        <w:tab w:val="clear" w:pos="4680"/>
        <w:tab w:val="clear" w:pos="9360"/>
        <w:tab w:val="left" w:pos="737"/>
        <w:tab w:val="left" w:pos="1993"/>
      </w:tabs>
    </w:pPr>
    <w:r>
      <w:tab/>
    </w:r>
    <w:r>
      <w:tab/>
    </w:r>
  </w:p>
  <w:p w14:paraId="3D958783" w14:textId="77777777" w:rsidR="00B81AF9" w:rsidRDefault="00B81AF9" w:rsidP="00487B08">
    <w:pPr>
      <w:pStyle w:val="Header"/>
      <w:jc w:val="center"/>
    </w:pPr>
  </w:p>
  <w:p w14:paraId="2C7C8E86" w14:textId="77777777" w:rsidR="00DA3F93" w:rsidRDefault="00DA3F93" w:rsidP="00446DF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93A177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1928DC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34269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89A0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618AFC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2A0C0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B96049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3E8E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C321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50EFA8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C260D0"/>
    <w:multiLevelType w:val="multilevel"/>
    <w:tmpl w:val="C4CE97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4437864"/>
    <w:multiLevelType w:val="hybridMultilevel"/>
    <w:tmpl w:val="4C409EC2"/>
    <w:lvl w:ilvl="0" w:tplc="1BA4BF72">
      <w:start w:val="1"/>
      <w:numFmt w:val="bullet"/>
      <w:pStyle w:val="ListBullet2"/>
      <w:lvlText w:val="–"/>
      <w:lvlJc w:val="left"/>
      <w:pPr>
        <w:ind w:left="576" w:hanging="288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C52BB1"/>
    <w:multiLevelType w:val="multilevel"/>
    <w:tmpl w:val="AD007E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2558F0"/>
    <w:multiLevelType w:val="multilevel"/>
    <w:tmpl w:val="5F56EB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4" w15:restartNumberingAfterBreak="0">
    <w:nsid w:val="2036022A"/>
    <w:multiLevelType w:val="hybridMultilevel"/>
    <w:tmpl w:val="DCC881EA"/>
    <w:lvl w:ilvl="0" w:tplc="53A40D8E">
      <w:start w:val="1"/>
      <w:numFmt w:val="bullet"/>
      <w:pStyle w:val="ListBullet"/>
      <w:lvlText w:val=""/>
      <w:lvlJc w:val="left"/>
      <w:pPr>
        <w:ind w:left="918" w:hanging="288"/>
      </w:pPr>
      <w:rPr>
        <w:rFonts w:ascii="Symbol" w:hAnsi="Symbol" w:hint="default"/>
      </w:rPr>
    </w:lvl>
    <w:lvl w:ilvl="1" w:tplc="A3A6A3AA">
      <w:start w:val="1"/>
      <w:numFmt w:val="bullet"/>
      <w:lvlText w:val="–"/>
      <w:lvlJc w:val="left"/>
      <w:pPr>
        <w:ind w:left="1080" w:hanging="360"/>
      </w:pPr>
      <w:rPr>
        <w:rFonts w:ascii="Calibri" w:hAnsi="Calibri" w:hint="default"/>
      </w:rPr>
    </w:lvl>
    <w:lvl w:ilvl="2" w:tplc="C644D6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907D02"/>
    <w:multiLevelType w:val="multilevel"/>
    <w:tmpl w:val="111E15B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7432C7"/>
    <w:multiLevelType w:val="multilevel"/>
    <w:tmpl w:val="53AEB19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7" w15:restartNumberingAfterBreak="0">
    <w:nsid w:val="51771A95"/>
    <w:multiLevelType w:val="multilevel"/>
    <w:tmpl w:val="DA36C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5597BE6"/>
    <w:multiLevelType w:val="multilevel"/>
    <w:tmpl w:val="CF569A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5962AF6"/>
    <w:multiLevelType w:val="multilevel"/>
    <w:tmpl w:val="A3BCCD4E"/>
    <w:lvl w:ilvl="0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0" w15:restartNumberingAfterBreak="0">
    <w:nsid w:val="5B5D4250"/>
    <w:multiLevelType w:val="multilevel"/>
    <w:tmpl w:val="4FA60C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1" w15:restartNumberingAfterBreak="0">
    <w:nsid w:val="6BBF4D60"/>
    <w:multiLevelType w:val="multilevel"/>
    <w:tmpl w:val="4D1238E4"/>
    <w:lvl w:ilvl="0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72FE5117"/>
    <w:multiLevelType w:val="hybridMultilevel"/>
    <w:tmpl w:val="51B87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4347DD"/>
    <w:multiLevelType w:val="hybridMultilevel"/>
    <w:tmpl w:val="4F34F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630127"/>
    <w:multiLevelType w:val="multilevel"/>
    <w:tmpl w:val="EB30151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52139359">
    <w:abstractNumId w:val="0"/>
  </w:num>
  <w:num w:numId="2" w16cid:durableId="127086522">
    <w:abstractNumId w:val="1"/>
  </w:num>
  <w:num w:numId="3" w16cid:durableId="1281374827">
    <w:abstractNumId w:val="2"/>
  </w:num>
  <w:num w:numId="4" w16cid:durableId="234709647">
    <w:abstractNumId w:val="3"/>
  </w:num>
  <w:num w:numId="5" w16cid:durableId="2013950254">
    <w:abstractNumId w:val="8"/>
  </w:num>
  <w:num w:numId="6" w16cid:durableId="805706793">
    <w:abstractNumId w:val="4"/>
  </w:num>
  <w:num w:numId="7" w16cid:durableId="96028983">
    <w:abstractNumId w:val="5"/>
  </w:num>
  <w:num w:numId="8" w16cid:durableId="1666278905">
    <w:abstractNumId w:val="6"/>
  </w:num>
  <w:num w:numId="9" w16cid:durableId="1858613276">
    <w:abstractNumId w:val="7"/>
  </w:num>
  <w:num w:numId="10" w16cid:durableId="6448196">
    <w:abstractNumId w:val="9"/>
  </w:num>
  <w:num w:numId="11" w16cid:durableId="1351104928">
    <w:abstractNumId w:val="23"/>
  </w:num>
  <w:num w:numId="12" w16cid:durableId="1400060447">
    <w:abstractNumId w:val="14"/>
  </w:num>
  <w:num w:numId="13" w16cid:durableId="136999637">
    <w:abstractNumId w:val="11"/>
  </w:num>
  <w:num w:numId="14" w16cid:durableId="1594507982">
    <w:abstractNumId w:val="17"/>
  </w:num>
  <w:num w:numId="15" w16cid:durableId="733429611">
    <w:abstractNumId w:val="18"/>
  </w:num>
  <w:num w:numId="16" w16cid:durableId="358240533">
    <w:abstractNumId w:val="12"/>
  </w:num>
  <w:num w:numId="17" w16cid:durableId="1553689293">
    <w:abstractNumId w:val="19"/>
  </w:num>
  <w:num w:numId="18" w16cid:durableId="1917745506">
    <w:abstractNumId w:val="24"/>
  </w:num>
  <w:num w:numId="19" w16cid:durableId="188447193">
    <w:abstractNumId w:val="21"/>
  </w:num>
  <w:num w:numId="20" w16cid:durableId="740250773">
    <w:abstractNumId w:val="16"/>
  </w:num>
  <w:num w:numId="21" w16cid:durableId="943879291">
    <w:abstractNumId w:val="13"/>
  </w:num>
  <w:num w:numId="22" w16cid:durableId="2046254379">
    <w:abstractNumId w:val="20"/>
  </w:num>
  <w:num w:numId="23" w16cid:durableId="472408018">
    <w:abstractNumId w:val="10"/>
  </w:num>
  <w:num w:numId="24" w16cid:durableId="614405810">
    <w:abstractNumId w:val="15"/>
  </w:num>
  <w:num w:numId="25" w16cid:durableId="14779545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6F7"/>
    <w:rsid w:val="000022B8"/>
    <w:rsid w:val="000210EC"/>
    <w:rsid w:val="00022339"/>
    <w:rsid w:val="00023C3D"/>
    <w:rsid w:val="00036DDE"/>
    <w:rsid w:val="00066050"/>
    <w:rsid w:val="00066D2D"/>
    <w:rsid w:val="00071ABA"/>
    <w:rsid w:val="00082C99"/>
    <w:rsid w:val="000834DD"/>
    <w:rsid w:val="000843B4"/>
    <w:rsid w:val="000A37B3"/>
    <w:rsid w:val="000A3D1E"/>
    <w:rsid w:val="000B089C"/>
    <w:rsid w:val="000B1C4B"/>
    <w:rsid w:val="000C60BC"/>
    <w:rsid w:val="000C79CE"/>
    <w:rsid w:val="000E03F1"/>
    <w:rsid w:val="000E30DF"/>
    <w:rsid w:val="0011157F"/>
    <w:rsid w:val="00115A42"/>
    <w:rsid w:val="00121D1E"/>
    <w:rsid w:val="00124ADC"/>
    <w:rsid w:val="00127B79"/>
    <w:rsid w:val="00156BF1"/>
    <w:rsid w:val="001637F2"/>
    <w:rsid w:val="001813B5"/>
    <w:rsid w:val="00185F13"/>
    <w:rsid w:val="001B05D4"/>
    <w:rsid w:val="001B0883"/>
    <w:rsid w:val="001C1B94"/>
    <w:rsid w:val="001C1F2D"/>
    <w:rsid w:val="001C3A5E"/>
    <w:rsid w:val="001D5034"/>
    <w:rsid w:val="001E0BED"/>
    <w:rsid w:val="001E10B0"/>
    <w:rsid w:val="001E4D88"/>
    <w:rsid w:val="001F3E8E"/>
    <w:rsid w:val="00211E12"/>
    <w:rsid w:val="002151E0"/>
    <w:rsid w:val="0022357C"/>
    <w:rsid w:val="00225F5A"/>
    <w:rsid w:val="002470B0"/>
    <w:rsid w:val="00294F53"/>
    <w:rsid w:val="00295E98"/>
    <w:rsid w:val="002A603F"/>
    <w:rsid w:val="002A76D8"/>
    <w:rsid w:val="002B30C5"/>
    <w:rsid w:val="002B7AEF"/>
    <w:rsid w:val="002C4941"/>
    <w:rsid w:val="002D1611"/>
    <w:rsid w:val="002D300E"/>
    <w:rsid w:val="002D6581"/>
    <w:rsid w:val="002D7A4B"/>
    <w:rsid w:val="002E78EB"/>
    <w:rsid w:val="003009C7"/>
    <w:rsid w:val="00303F67"/>
    <w:rsid w:val="00315356"/>
    <w:rsid w:val="00326D9D"/>
    <w:rsid w:val="003359A1"/>
    <w:rsid w:val="003450E5"/>
    <w:rsid w:val="00351B07"/>
    <w:rsid w:val="00363CB9"/>
    <w:rsid w:val="003701F7"/>
    <w:rsid w:val="00374E38"/>
    <w:rsid w:val="00381A7A"/>
    <w:rsid w:val="00391121"/>
    <w:rsid w:val="00391924"/>
    <w:rsid w:val="003A2031"/>
    <w:rsid w:val="003C04DF"/>
    <w:rsid w:val="003C7EF0"/>
    <w:rsid w:val="003D0D09"/>
    <w:rsid w:val="003D491E"/>
    <w:rsid w:val="003E0760"/>
    <w:rsid w:val="003F799F"/>
    <w:rsid w:val="00406F3C"/>
    <w:rsid w:val="00424931"/>
    <w:rsid w:val="00436B0E"/>
    <w:rsid w:val="00446DF2"/>
    <w:rsid w:val="004509DA"/>
    <w:rsid w:val="00476BC4"/>
    <w:rsid w:val="00480366"/>
    <w:rsid w:val="0048185B"/>
    <w:rsid w:val="00487B08"/>
    <w:rsid w:val="00493280"/>
    <w:rsid w:val="004948AA"/>
    <w:rsid w:val="004968D1"/>
    <w:rsid w:val="004A7404"/>
    <w:rsid w:val="004B2576"/>
    <w:rsid w:val="004B2FD6"/>
    <w:rsid w:val="004D0AB5"/>
    <w:rsid w:val="004D3BEE"/>
    <w:rsid w:val="004D7EBC"/>
    <w:rsid w:val="004F5599"/>
    <w:rsid w:val="004F6D2E"/>
    <w:rsid w:val="00511B32"/>
    <w:rsid w:val="00511CC6"/>
    <w:rsid w:val="005376D0"/>
    <w:rsid w:val="00544134"/>
    <w:rsid w:val="00547B57"/>
    <w:rsid w:val="00560B01"/>
    <w:rsid w:val="00561698"/>
    <w:rsid w:val="00563D69"/>
    <w:rsid w:val="005971C8"/>
    <w:rsid w:val="005976D9"/>
    <w:rsid w:val="005B0A08"/>
    <w:rsid w:val="005C6835"/>
    <w:rsid w:val="005F6D86"/>
    <w:rsid w:val="006002FD"/>
    <w:rsid w:val="00640B66"/>
    <w:rsid w:val="0064590C"/>
    <w:rsid w:val="00652F0B"/>
    <w:rsid w:val="00655175"/>
    <w:rsid w:val="006555A8"/>
    <w:rsid w:val="00655F3D"/>
    <w:rsid w:val="00656384"/>
    <w:rsid w:val="00683215"/>
    <w:rsid w:val="00686846"/>
    <w:rsid w:val="006918C7"/>
    <w:rsid w:val="006937B4"/>
    <w:rsid w:val="00695EBD"/>
    <w:rsid w:val="006A002B"/>
    <w:rsid w:val="006A43FE"/>
    <w:rsid w:val="006A4EAD"/>
    <w:rsid w:val="006A5E5B"/>
    <w:rsid w:val="006A7C79"/>
    <w:rsid w:val="006D56F0"/>
    <w:rsid w:val="006E3E7D"/>
    <w:rsid w:val="006E4A26"/>
    <w:rsid w:val="006E4BD8"/>
    <w:rsid w:val="006F378B"/>
    <w:rsid w:val="007014C4"/>
    <w:rsid w:val="00701D01"/>
    <w:rsid w:val="007031F9"/>
    <w:rsid w:val="00704B8B"/>
    <w:rsid w:val="00747990"/>
    <w:rsid w:val="007614F5"/>
    <w:rsid w:val="00761E8B"/>
    <w:rsid w:val="00762DB7"/>
    <w:rsid w:val="00775E16"/>
    <w:rsid w:val="007849D4"/>
    <w:rsid w:val="007918D9"/>
    <w:rsid w:val="007A4945"/>
    <w:rsid w:val="007A50B6"/>
    <w:rsid w:val="007A7084"/>
    <w:rsid w:val="007B3068"/>
    <w:rsid w:val="007B4A2F"/>
    <w:rsid w:val="007B4ED7"/>
    <w:rsid w:val="007B57AA"/>
    <w:rsid w:val="007B7AAB"/>
    <w:rsid w:val="007C374B"/>
    <w:rsid w:val="007E3B88"/>
    <w:rsid w:val="007E5076"/>
    <w:rsid w:val="007F47A8"/>
    <w:rsid w:val="00805781"/>
    <w:rsid w:val="008272DD"/>
    <w:rsid w:val="0084092A"/>
    <w:rsid w:val="00841BE5"/>
    <w:rsid w:val="008649BB"/>
    <w:rsid w:val="00864E11"/>
    <w:rsid w:val="00877CFB"/>
    <w:rsid w:val="00880B94"/>
    <w:rsid w:val="00890082"/>
    <w:rsid w:val="008A073D"/>
    <w:rsid w:val="008B1526"/>
    <w:rsid w:val="008B29FB"/>
    <w:rsid w:val="008C32B3"/>
    <w:rsid w:val="008E0EB3"/>
    <w:rsid w:val="0090536F"/>
    <w:rsid w:val="00906936"/>
    <w:rsid w:val="00937342"/>
    <w:rsid w:val="009477B7"/>
    <w:rsid w:val="00954E78"/>
    <w:rsid w:val="00961CA7"/>
    <w:rsid w:val="00965BB5"/>
    <w:rsid w:val="009754C6"/>
    <w:rsid w:val="0097563E"/>
    <w:rsid w:val="0099625C"/>
    <w:rsid w:val="009A7258"/>
    <w:rsid w:val="009C7081"/>
    <w:rsid w:val="009D1961"/>
    <w:rsid w:val="009D3080"/>
    <w:rsid w:val="009D625E"/>
    <w:rsid w:val="009E29D4"/>
    <w:rsid w:val="009E3D8A"/>
    <w:rsid w:val="009E76F7"/>
    <w:rsid w:val="009E7B22"/>
    <w:rsid w:val="009F79FD"/>
    <w:rsid w:val="00A04F42"/>
    <w:rsid w:val="00A17145"/>
    <w:rsid w:val="00A42CCA"/>
    <w:rsid w:val="00A42FFB"/>
    <w:rsid w:val="00A438C5"/>
    <w:rsid w:val="00A45F9B"/>
    <w:rsid w:val="00A52015"/>
    <w:rsid w:val="00A524CA"/>
    <w:rsid w:val="00A655D1"/>
    <w:rsid w:val="00A67BDB"/>
    <w:rsid w:val="00A83703"/>
    <w:rsid w:val="00A87F41"/>
    <w:rsid w:val="00A96036"/>
    <w:rsid w:val="00AA2854"/>
    <w:rsid w:val="00AA3FBF"/>
    <w:rsid w:val="00AB2496"/>
    <w:rsid w:val="00AC6D34"/>
    <w:rsid w:val="00AD0E1F"/>
    <w:rsid w:val="00AD5F7A"/>
    <w:rsid w:val="00AD7CDA"/>
    <w:rsid w:val="00B05F64"/>
    <w:rsid w:val="00B105DE"/>
    <w:rsid w:val="00B17B51"/>
    <w:rsid w:val="00B22353"/>
    <w:rsid w:val="00B229D2"/>
    <w:rsid w:val="00B33631"/>
    <w:rsid w:val="00B35177"/>
    <w:rsid w:val="00B447BC"/>
    <w:rsid w:val="00B62281"/>
    <w:rsid w:val="00B64C44"/>
    <w:rsid w:val="00B66558"/>
    <w:rsid w:val="00B72443"/>
    <w:rsid w:val="00B81AF9"/>
    <w:rsid w:val="00B826A7"/>
    <w:rsid w:val="00B95AE2"/>
    <w:rsid w:val="00BA700E"/>
    <w:rsid w:val="00BB6803"/>
    <w:rsid w:val="00BB7581"/>
    <w:rsid w:val="00BD3B6F"/>
    <w:rsid w:val="00BD6F1E"/>
    <w:rsid w:val="00BE613C"/>
    <w:rsid w:val="00BF1B3B"/>
    <w:rsid w:val="00BF7114"/>
    <w:rsid w:val="00C54904"/>
    <w:rsid w:val="00C57376"/>
    <w:rsid w:val="00C65964"/>
    <w:rsid w:val="00C86B62"/>
    <w:rsid w:val="00CB4A60"/>
    <w:rsid w:val="00CC06C6"/>
    <w:rsid w:val="00CC25B5"/>
    <w:rsid w:val="00CC687F"/>
    <w:rsid w:val="00CC79CA"/>
    <w:rsid w:val="00CD4604"/>
    <w:rsid w:val="00CD666F"/>
    <w:rsid w:val="00CE7E6C"/>
    <w:rsid w:val="00CF5315"/>
    <w:rsid w:val="00D021E1"/>
    <w:rsid w:val="00D1176C"/>
    <w:rsid w:val="00D2304F"/>
    <w:rsid w:val="00D37ED3"/>
    <w:rsid w:val="00D42A18"/>
    <w:rsid w:val="00D567AB"/>
    <w:rsid w:val="00D6431C"/>
    <w:rsid w:val="00D7218D"/>
    <w:rsid w:val="00D73DAC"/>
    <w:rsid w:val="00D851E3"/>
    <w:rsid w:val="00D90AE3"/>
    <w:rsid w:val="00D90FD0"/>
    <w:rsid w:val="00DA3F93"/>
    <w:rsid w:val="00DB1E04"/>
    <w:rsid w:val="00DE55A4"/>
    <w:rsid w:val="00E035DE"/>
    <w:rsid w:val="00E11642"/>
    <w:rsid w:val="00E1467B"/>
    <w:rsid w:val="00E26C4A"/>
    <w:rsid w:val="00E33862"/>
    <w:rsid w:val="00E44991"/>
    <w:rsid w:val="00E505D8"/>
    <w:rsid w:val="00E56A27"/>
    <w:rsid w:val="00E5747A"/>
    <w:rsid w:val="00E6347D"/>
    <w:rsid w:val="00E6787F"/>
    <w:rsid w:val="00E71EAD"/>
    <w:rsid w:val="00E7236D"/>
    <w:rsid w:val="00E74BA6"/>
    <w:rsid w:val="00E92E5C"/>
    <w:rsid w:val="00EC0157"/>
    <w:rsid w:val="00EC780E"/>
    <w:rsid w:val="00ED0A84"/>
    <w:rsid w:val="00EE26EA"/>
    <w:rsid w:val="00F1363F"/>
    <w:rsid w:val="00F2396B"/>
    <w:rsid w:val="00F27EF6"/>
    <w:rsid w:val="00F35173"/>
    <w:rsid w:val="00F37EF2"/>
    <w:rsid w:val="00F44DF6"/>
    <w:rsid w:val="00F46121"/>
    <w:rsid w:val="00F622E9"/>
    <w:rsid w:val="00F72BA0"/>
    <w:rsid w:val="00F81C49"/>
    <w:rsid w:val="00F963B1"/>
    <w:rsid w:val="00FA1E69"/>
    <w:rsid w:val="00FB0602"/>
    <w:rsid w:val="00FB6688"/>
    <w:rsid w:val="00FC005B"/>
    <w:rsid w:val="00FF2216"/>
    <w:rsid w:val="04652ECA"/>
    <w:rsid w:val="06F5D43D"/>
    <w:rsid w:val="1949C372"/>
    <w:rsid w:val="1CF34B6A"/>
    <w:rsid w:val="24639D0B"/>
    <w:rsid w:val="24B8FB09"/>
    <w:rsid w:val="303F44F6"/>
    <w:rsid w:val="412F0F55"/>
    <w:rsid w:val="4DCB1BF6"/>
    <w:rsid w:val="4E2E0970"/>
    <w:rsid w:val="5130CF24"/>
    <w:rsid w:val="53D2554A"/>
    <w:rsid w:val="5A650DC3"/>
    <w:rsid w:val="5F67CD5A"/>
    <w:rsid w:val="5F9530A1"/>
    <w:rsid w:val="72D157D9"/>
    <w:rsid w:val="776EF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49436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 w:qFormat="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Normal (Body)"/>
    <w:qFormat/>
    <w:rsid w:val="00446DF2"/>
    <w:pPr>
      <w:spacing w:before="200" w:after="200"/>
    </w:pPr>
    <w:rPr>
      <w:sz w:val="18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47A8"/>
    <w:pPr>
      <w:keepNext/>
      <w:keepLines/>
      <w:pBdr>
        <w:top w:val="single" w:sz="2" w:space="3" w:color="auto"/>
      </w:pBdr>
      <w:spacing w:before="480"/>
      <w:outlineLvl w:val="0"/>
    </w:pPr>
    <w:rPr>
      <w:rFonts w:asciiTheme="majorHAnsi" w:eastAsiaTheme="majorEastAsia" w:hAnsiTheme="majorHAnsi" w:cs="Times New Roman (Headings CS)"/>
      <w:b/>
      <w:caps/>
      <w:color w:val="082651" w:themeColor="text2"/>
      <w:spacing w:val="1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47A8"/>
    <w:pPr>
      <w:keepNext/>
      <w:keepLines/>
      <w:spacing w:before="240"/>
      <w:outlineLvl w:val="1"/>
    </w:pPr>
    <w:rPr>
      <w:rFonts w:asciiTheme="majorHAnsi" w:eastAsiaTheme="majorEastAsia" w:hAnsiTheme="majorHAnsi" w:cs="Times New Roman (Headings CS)"/>
      <w:b/>
      <w:caps/>
      <w:color w:val="14C614" w:themeColor="accent2"/>
      <w:spacing w:val="2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F47A8"/>
    <w:pPr>
      <w:keepNext/>
      <w:keepLines/>
      <w:spacing w:before="240"/>
      <w:outlineLvl w:val="2"/>
    </w:pPr>
    <w:rPr>
      <w:rFonts w:asciiTheme="majorHAnsi" w:eastAsiaTheme="majorEastAsia" w:hAnsiTheme="majorHAnsi" w:cstheme="majorBidi"/>
      <w:b/>
      <w:bCs/>
      <w:color w:val="082651" w:themeColor="text2"/>
      <w:sz w:val="2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F47A8"/>
    <w:pPr>
      <w:keepNext/>
      <w:keepLines/>
      <w:spacing w:before="240" w:afterAutospacing="1"/>
      <w:outlineLvl w:val="3"/>
    </w:pPr>
    <w:rPr>
      <w:rFonts w:asciiTheme="majorHAnsi" w:eastAsiaTheme="majorEastAsia" w:hAnsiTheme="majorHAnsi" w:cstheme="majorBidi"/>
      <w:b/>
      <w:iCs/>
      <w:color w:val="14C614" w:themeColor="accent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32B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0030BF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2">
    <w:name w:val="Style2"/>
    <w:basedOn w:val="TableNormal"/>
    <w:uiPriority w:val="99"/>
    <w:rsid w:val="00124ADC"/>
    <w:rPr>
      <w:sz w:val="22"/>
      <w:szCs w:val="22"/>
    </w:rPr>
    <w:tblPr/>
  </w:style>
  <w:style w:type="paragraph" w:styleId="Header">
    <w:name w:val="header"/>
    <w:basedOn w:val="Normal"/>
    <w:link w:val="HeaderChar"/>
    <w:uiPriority w:val="99"/>
    <w:unhideWhenUsed/>
    <w:rsid w:val="00B2235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2353"/>
  </w:style>
  <w:style w:type="paragraph" w:styleId="Footer">
    <w:name w:val="footer"/>
    <w:basedOn w:val="Normal"/>
    <w:link w:val="FooterChar"/>
    <w:uiPriority w:val="99"/>
    <w:unhideWhenUsed/>
    <w:rsid w:val="00683215"/>
    <w:pPr>
      <w:tabs>
        <w:tab w:val="center" w:pos="4680"/>
        <w:tab w:val="right" w:pos="9360"/>
      </w:tabs>
    </w:pPr>
    <w:rPr>
      <w:rFonts w:cs="Times New Roman (Body CS)"/>
      <w:color w:val="000000" w:themeColor="text1"/>
      <w:spacing w:val="16"/>
    </w:rPr>
  </w:style>
  <w:style w:type="character" w:customStyle="1" w:styleId="FooterChar">
    <w:name w:val="Footer Char"/>
    <w:basedOn w:val="DefaultParagraphFont"/>
    <w:link w:val="Footer"/>
    <w:uiPriority w:val="99"/>
    <w:rsid w:val="00683215"/>
    <w:rPr>
      <w:rFonts w:cs="Times New Roman (Body CS)"/>
      <w:color w:val="000000" w:themeColor="text1"/>
      <w:spacing w:val="16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B22353"/>
  </w:style>
  <w:style w:type="paragraph" w:styleId="NoSpacing">
    <w:name w:val="No Spacing"/>
    <w:uiPriority w:val="1"/>
    <w:qFormat/>
    <w:rsid w:val="00B22353"/>
    <w:rPr>
      <w:rFonts w:eastAsiaTheme="minorEastAsia"/>
      <w:sz w:val="22"/>
      <w:szCs w:val="22"/>
      <w:lang w:eastAsia="zh-CN"/>
    </w:rPr>
  </w:style>
  <w:style w:type="paragraph" w:styleId="Title">
    <w:name w:val="Title"/>
    <w:basedOn w:val="Normal"/>
    <w:next w:val="Normal"/>
    <w:link w:val="TitleChar"/>
    <w:uiPriority w:val="10"/>
    <w:qFormat/>
    <w:rsid w:val="001B05D4"/>
    <w:pPr>
      <w:spacing w:after="160"/>
      <w:contextualSpacing/>
    </w:pPr>
    <w:rPr>
      <w:rFonts w:asciiTheme="majorHAnsi" w:eastAsiaTheme="majorEastAsia" w:hAnsiTheme="majorHAnsi" w:cstheme="majorBidi"/>
      <w:b/>
      <w:color w:val="082651" w:themeColor="text2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B05D4"/>
    <w:rPr>
      <w:rFonts w:asciiTheme="majorHAnsi" w:eastAsiaTheme="majorEastAsia" w:hAnsiTheme="majorHAnsi" w:cstheme="majorBidi"/>
      <w:b/>
      <w:color w:val="082651" w:themeColor="text2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B05D4"/>
    <w:pPr>
      <w:numPr>
        <w:ilvl w:val="1"/>
      </w:numPr>
      <w:spacing w:before="240" w:afterAutospacing="1"/>
    </w:pPr>
    <w:rPr>
      <w:rFonts w:eastAsiaTheme="minorEastAsia"/>
      <w:color w:val="0041FF" w:themeColor="accent1"/>
      <w:spacing w:val="15"/>
      <w:sz w:val="3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B05D4"/>
    <w:rPr>
      <w:rFonts w:eastAsiaTheme="minorEastAsia"/>
      <w:color w:val="0041FF" w:themeColor="accent1"/>
      <w:spacing w:val="15"/>
      <w:sz w:val="32"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7F47A8"/>
    <w:rPr>
      <w:rFonts w:asciiTheme="majorHAnsi" w:eastAsiaTheme="majorEastAsia" w:hAnsiTheme="majorHAnsi" w:cs="Times New Roman (Headings CS)"/>
      <w:b/>
      <w:caps/>
      <w:color w:val="082651" w:themeColor="text2"/>
      <w:spacing w:val="1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F47A8"/>
    <w:rPr>
      <w:rFonts w:asciiTheme="majorHAnsi" w:eastAsiaTheme="majorEastAsia" w:hAnsiTheme="majorHAnsi" w:cs="Times New Roman (Headings CS)"/>
      <w:b/>
      <w:caps/>
      <w:color w:val="14C614" w:themeColor="accent2"/>
      <w:spacing w:val="20"/>
      <w:szCs w:val="26"/>
    </w:rPr>
  </w:style>
  <w:style w:type="paragraph" w:styleId="ListParagraph">
    <w:name w:val="List Paragraph"/>
    <w:basedOn w:val="ListBullet"/>
    <w:uiPriority w:val="34"/>
    <w:qFormat/>
    <w:rsid w:val="007F47A8"/>
    <w:pPr>
      <w:spacing w:after="60"/>
    </w:pPr>
  </w:style>
  <w:style w:type="paragraph" w:styleId="ListBullet2">
    <w:name w:val="List Bullet 2"/>
    <w:basedOn w:val="ListBullet"/>
    <w:uiPriority w:val="99"/>
    <w:unhideWhenUsed/>
    <w:qFormat/>
    <w:rsid w:val="007F47A8"/>
    <w:pPr>
      <w:numPr>
        <w:numId w:val="13"/>
      </w:numPr>
      <w:spacing w:after="60"/>
    </w:pPr>
  </w:style>
  <w:style w:type="paragraph" w:styleId="ListBullet">
    <w:name w:val="List Bullet"/>
    <w:basedOn w:val="Normal"/>
    <w:uiPriority w:val="99"/>
    <w:unhideWhenUsed/>
    <w:rsid w:val="00F1363F"/>
    <w:pPr>
      <w:numPr>
        <w:numId w:val="12"/>
      </w:numPr>
      <w:spacing w:before="0"/>
      <w:ind w:left="450"/>
    </w:pPr>
    <w:rPr>
      <w:rFonts w:ascii="Arial" w:eastAsiaTheme="minorEastAsia" w:hAnsi="Arial" w:cs="Times New Roman"/>
      <w:szCs w:val="18"/>
    </w:rPr>
  </w:style>
  <w:style w:type="paragraph" w:styleId="Date">
    <w:name w:val="Date"/>
    <w:basedOn w:val="Normal"/>
    <w:next w:val="Normal"/>
    <w:link w:val="DateChar"/>
    <w:uiPriority w:val="99"/>
    <w:unhideWhenUsed/>
    <w:rsid w:val="001B05D4"/>
    <w:pPr>
      <w:spacing w:before="240" w:afterAutospacing="1"/>
    </w:pPr>
    <w:rPr>
      <w:rFonts w:cs="Times New Roman (Body CS)"/>
      <w:caps/>
      <w:color w:val="AEAAAA" w:themeColor="background2" w:themeShade="BF"/>
      <w:spacing w:val="20"/>
    </w:rPr>
  </w:style>
  <w:style w:type="character" w:customStyle="1" w:styleId="DateChar">
    <w:name w:val="Date Char"/>
    <w:basedOn w:val="DefaultParagraphFont"/>
    <w:link w:val="Date"/>
    <w:uiPriority w:val="99"/>
    <w:rsid w:val="001B05D4"/>
    <w:rPr>
      <w:rFonts w:cs="Times New Roman (Body CS)"/>
      <w:caps/>
      <w:color w:val="AEAAAA" w:themeColor="background2" w:themeShade="BF"/>
      <w:spacing w:val="20"/>
      <w:sz w:val="18"/>
    </w:rPr>
  </w:style>
  <w:style w:type="character" w:styleId="SubtleEmphasis">
    <w:name w:val="Subtle Emphasis"/>
    <w:basedOn w:val="DefaultParagraphFont"/>
    <w:uiPriority w:val="19"/>
    <w:rsid w:val="00082C99"/>
    <w:rPr>
      <w:i/>
      <w:iCs/>
      <w:color w:val="404040" w:themeColor="text1" w:themeTint="BF"/>
    </w:rPr>
  </w:style>
  <w:style w:type="character" w:styleId="Emphasis">
    <w:name w:val="Emphasis"/>
    <w:basedOn w:val="IntenseEmphasis"/>
    <w:uiPriority w:val="20"/>
    <w:qFormat/>
    <w:rsid w:val="00082C99"/>
    <w:rPr>
      <w:b/>
      <w:bCs/>
      <w:i w:val="0"/>
      <w:iCs/>
      <w:color w:val="0041FF" w:themeColor="accent1"/>
    </w:rPr>
  </w:style>
  <w:style w:type="character" w:styleId="IntenseEmphasis">
    <w:name w:val="Intense Emphasis"/>
    <w:basedOn w:val="DefaultParagraphFont"/>
    <w:uiPriority w:val="21"/>
    <w:rsid w:val="00082C99"/>
    <w:rPr>
      <w:i/>
      <w:iCs/>
      <w:color w:val="0041FF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7F47A8"/>
    <w:rPr>
      <w:rFonts w:asciiTheme="majorHAnsi" w:eastAsiaTheme="majorEastAsia" w:hAnsiTheme="majorHAnsi" w:cstheme="majorBidi"/>
      <w:b/>
      <w:iCs/>
      <w:color w:val="14C614" w:themeColor="accent2"/>
      <w:sz w:val="18"/>
    </w:rPr>
  </w:style>
  <w:style w:type="character" w:customStyle="1" w:styleId="Heading3Char">
    <w:name w:val="Heading 3 Char"/>
    <w:basedOn w:val="DefaultParagraphFont"/>
    <w:link w:val="Heading3"/>
    <w:uiPriority w:val="9"/>
    <w:rsid w:val="007F47A8"/>
    <w:rPr>
      <w:rFonts w:asciiTheme="majorHAnsi" w:eastAsiaTheme="majorEastAsia" w:hAnsiTheme="majorHAnsi" w:cstheme="majorBidi"/>
      <w:b/>
      <w:bCs/>
      <w:color w:val="082651" w:themeColor="text2"/>
      <w:sz w:val="21"/>
    </w:rPr>
  </w:style>
  <w:style w:type="paragraph" w:styleId="NormalWeb">
    <w:name w:val="Normal (Web)"/>
    <w:basedOn w:val="Normal"/>
    <w:uiPriority w:val="99"/>
    <w:semiHidden/>
    <w:unhideWhenUsed/>
    <w:rsid w:val="000022B8"/>
    <w:pPr>
      <w:spacing w:beforeAutospacing="1" w:afterAutospacing="1"/>
    </w:pPr>
    <w:rPr>
      <w:rFonts w:ascii="Times New Roman" w:eastAsia="Times New Roman" w:hAnsi="Times New Roman" w:cs="Times New Roman"/>
      <w:sz w:val="24"/>
    </w:rPr>
  </w:style>
  <w:style w:type="paragraph" w:customStyle="1" w:styleId="BoxCallout">
    <w:name w:val="Box Callout"/>
    <w:basedOn w:val="Normal"/>
    <w:qFormat/>
    <w:rsid w:val="001B05D4"/>
    <w:pPr>
      <w:pBdr>
        <w:top w:val="single" w:sz="4" w:space="12" w:color="FFFFFF" w:themeColor="background1"/>
        <w:left w:val="single" w:sz="4" w:space="12" w:color="FFFFFF" w:themeColor="background1"/>
        <w:bottom w:val="single" w:sz="4" w:space="12" w:color="FFFFFF" w:themeColor="background1"/>
        <w:right w:val="single" w:sz="4" w:space="12" w:color="FFFFFF" w:themeColor="background1"/>
      </w:pBdr>
      <w:shd w:val="clear" w:color="auto" w:fill="0041FF" w:themeFill="accent1"/>
      <w:spacing w:before="240" w:after="360"/>
      <w:ind w:left="187"/>
    </w:pPr>
    <w:rPr>
      <w:rFonts w:ascii="Arial" w:eastAsia="Calibri" w:hAnsi="Arial" w:cs="Arial"/>
      <w:color w:val="FFFFFF" w:themeColor="background1"/>
      <w:spacing w:val="6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8C32B3"/>
    <w:rPr>
      <w:rFonts w:asciiTheme="majorHAnsi" w:eastAsiaTheme="majorEastAsia" w:hAnsiTheme="majorHAnsi" w:cstheme="majorBidi"/>
      <w:color w:val="0030BF" w:themeColor="accent1" w:themeShade="BF"/>
      <w:sz w:val="18"/>
    </w:rPr>
  </w:style>
  <w:style w:type="character" w:styleId="Hyperlink">
    <w:name w:val="Hyperlink"/>
    <w:basedOn w:val="DefaultParagraphFont"/>
    <w:uiPriority w:val="99"/>
    <w:unhideWhenUsed/>
    <w:rsid w:val="001E10B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0B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6563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5130CF24"/>
    <w:rPr>
      <w:b/>
      <w:bCs/>
      <w:smallCaps/>
      <w:color w:val="0030BF" w:themeColor="accent1" w:themeShade="BF"/>
    </w:rPr>
  </w:style>
  <w:style w:type="character" w:styleId="CommentReference">
    <w:name w:val="annotation reference"/>
    <w:basedOn w:val="DefaultParagraphFont"/>
    <w:uiPriority w:val="99"/>
    <w:semiHidden/>
    <w:unhideWhenUsed/>
    <w:rsid w:val="00115A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15A4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15A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A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A4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071ABA"/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2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04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28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67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8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25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7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3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2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9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9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7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92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2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65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0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07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46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DSU 2">
      <a:dk1>
        <a:srgbClr val="000000"/>
      </a:dk1>
      <a:lt1>
        <a:srgbClr val="FFFFFF"/>
      </a:lt1>
      <a:dk2>
        <a:srgbClr val="082651"/>
      </a:dk2>
      <a:lt2>
        <a:srgbClr val="E7E6E6"/>
      </a:lt2>
      <a:accent1>
        <a:srgbClr val="0041FF"/>
      </a:accent1>
      <a:accent2>
        <a:srgbClr val="14C614"/>
      </a:accent2>
      <a:accent3>
        <a:srgbClr val="082651"/>
      </a:accent3>
      <a:accent4>
        <a:srgbClr val="FFB30B"/>
      </a:accent4>
      <a:accent5>
        <a:srgbClr val="C3F3E6"/>
      </a:accent5>
      <a:accent6>
        <a:srgbClr val="0000C9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>
        <a:ln w="12700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DC16BF74EF7042A69B1463782A45D8" ma:contentTypeVersion="14" ma:contentTypeDescription="Create a new document." ma:contentTypeScope="" ma:versionID="d0c9ea962f9907330db694815b9306e1">
  <xsd:schema xmlns:xsd="http://www.w3.org/2001/XMLSchema" xmlns:xs="http://www.w3.org/2001/XMLSchema" xmlns:p="http://schemas.microsoft.com/office/2006/metadata/properties" xmlns:ns1="http://schemas.microsoft.com/sharepoint/v3" xmlns:ns2="7a6c4fd4-29a5-4ff1-be69-763ddf5ecd54" xmlns:ns3="a4a689da-b4c1-4e02-8f64-97b57470ca7b" targetNamespace="http://schemas.microsoft.com/office/2006/metadata/properties" ma:root="true" ma:fieldsID="19e26cd250c3f0819cfd962cbb5e5bdd" ns1:_="" ns2:_="" ns3:_="">
    <xsd:import namespace="http://schemas.microsoft.com/sharepoint/v3"/>
    <xsd:import namespace="7a6c4fd4-29a5-4ff1-be69-763ddf5ecd54"/>
    <xsd:import namespace="a4a689da-b4c1-4e02-8f64-97b57470ca7b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6c4fd4-29a5-4ff1-be69-763ddf5ec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b25c705-c4e3-478d-9151-f18c29d634f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a689da-b4c1-4e02-8f64-97b57470ca7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6fd764e1-98ad-4725-9b51-b5638483e3cd}" ma:internalName="TaxCatchAll" ma:showField="CatchAllData" ma:web="a4a689da-b4c1-4e02-8f64-97b57470ca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7a6c4fd4-29a5-4ff1-be69-763ddf5ecd54">
      <Terms xmlns="http://schemas.microsoft.com/office/infopath/2007/PartnerControls"/>
    </lcf76f155ced4ddcb4097134ff3c332f>
    <TaxCatchAll xmlns="a4a689da-b4c1-4e02-8f64-97b57470ca7b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36B338F-D735-CC43-A281-84A6274AB3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F61925-D07B-41B8-A637-83275643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a6c4fd4-29a5-4ff1-be69-763ddf5ecd54"/>
    <ds:schemaRef ds:uri="a4a689da-b4c1-4e02-8f64-97b57470ca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F63F13-198B-4DFE-9165-E33785DC66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D36569F-E3A0-43A9-85FC-1211D3B959E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a6c4fd4-29a5-4ff1-be69-763ddf5ecd54"/>
    <ds:schemaRef ds:uri="a4a689da-b4c1-4e02-8f64-97b57470ca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Proposal Template_Hourly Rate</Template>
  <TotalTime>37</TotalTime>
  <Pages>2</Pages>
  <Words>397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Adeline LeBouef</dc:creator>
  <cp:keywords/>
  <dc:description/>
  <cp:lastModifiedBy>Adeline LeBouef</cp:lastModifiedBy>
  <cp:revision>4</cp:revision>
  <dcterms:created xsi:type="dcterms:W3CDTF">2025-10-24T15:11:00Z</dcterms:created>
  <dcterms:modified xsi:type="dcterms:W3CDTF">2025-10-24T15:48:00Z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0x01010005DC16BF74EF7042A69B1463782A45D8</vt:lpwstr>
  </property>
  <property fmtid="{D5CDD505-2E9C-101B-9397-08002B2CF9AE}" pid="3" name="MediaServiceImageTags">
    <vt:lpwstr/>
  </property>
  <property fmtid="{D5CDD505-2E9C-101B-9397-08002B2CF9AE}" pid="4" name="GrammarlyDocumentId">
    <vt:lpwstr>f6583db80ab60bb46281014b5d21ac29c6ca800a09e7a26613ab6fe3148c87ec</vt:lpwstr>
  </property>
</Properties>
</file>