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B3557" w14:textId="24D5AA88" w:rsidR="00B33631" w:rsidRPr="00F37EF2" w:rsidRDefault="005C5AE9" w:rsidP="00446DF2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Month</w:t>
      </w:r>
      <w:r w:rsidR="00B33631" w:rsidRPr="00F37EF2">
        <w:rPr>
          <w:rFonts w:ascii="Open Sans" w:hAnsi="Open Sans" w:cs="Open Sans"/>
        </w:rPr>
        <w:t xml:space="preserve"> </w:t>
      </w:r>
      <w:r>
        <w:rPr>
          <w:rFonts w:ascii="Open Sans" w:hAnsi="Open Sans" w:cs="Open Sans"/>
        </w:rPr>
        <w:t>x</w:t>
      </w:r>
      <w:r w:rsidR="00B33631" w:rsidRPr="00F37EF2">
        <w:rPr>
          <w:rFonts w:ascii="Open Sans" w:hAnsi="Open Sans" w:cs="Open Sans"/>
        </w:rPr>
        <w:t xml:space="preserve">, </w:t>
      </w:r>
      <w:r>
        <w:rPr>
          <w:rFonts w:ascii="Open Sans" w:hAnsi="Open Sans" w:cs="Open Sans"/>
        </w:rPr>
        <w:t>Year</w:t>
      </w:r>
    </w:p>
    <w:p w14:paraId="6B2A2BA3" w14:textId="77777777" w:rsidR="00B33631" w:rsidRPr="00F37EF2" w:rsidRDefault="00B33631" w:rsidP="00446DF2">
      <w:pPr>
        <w:rPr>
          <w:rFonts w:ascii="Open Sans" w:hAnsi="Open Sans" w:cs="Open Sans"/>
        </w:rPr>
      </w:pPr>
    </w:p>
    <w:p w14:paraId="4BD8EEAC" w14:textId="16F36B1F" w:rsidR="00B33631" w:rsidRPr="00325AD6" w:rsidRDefault="00B33631" w:rsidP="00F37EF2">
      <w:pPr>
        <w:rPr>
          <w:rFonts w:ascii="Open Sans" w:hAnsi="Open Sans" w:cs="Open Sans"/>
        </w:rPr>
      </w:pPr>
      <w:r w:rsidRPr="00F37EF2">
        <w:rPr>
          <w:rFonts w:ascii="Open Sans" w:hAnsi="Open Sans" w:cs="Open Sans"/>
        </w:rPr>
        <w:t>Name</w:t>
      </w:r>
      <w:r w:rsidR="00325AD6">
        <w:rPr>
          <w:rFonts w:ascii="Open Sans" w:hAnsi="Open Sans" w:cs="Open Sans"/>
        </w:rPr>
        <w:br/>
        <w:t>Company</w:t>
      </w:r>
      <w:r w:rsidRPr="00F37EF2">
        <w:rPr>
          <w:rFonts w:ascii="Open Sans" w:hAnsi="Open Sans" w:cs="Open Sans"/>
        </w:rPr>
        <w:br/>
        <w:t>Address</w:t>
      </w:r>
      <w:r w:rsidRPr="00F37EF2">
        <w:rPr>
          <w:rFonts w:ascii="Open Sans" w:hAnsi="Open Sans" w:cs="Open Sans"/>
        </w:rPr>
        <w:br/>
        <w:t>City, XX 99999</w:t>
      </w:r>
    </w:p>
    <w:p w14:paraId="06BD8A74" w14:textId="551A5D94" w:rsidR="00325AD6" w:rsidRPr="00325AD6" w:rsidRDefault="00325AD6" w:rsidP="00446DF2">
      <w:pPr>
        <w:rPr>
          <w:rFonts w:ascii="Open Sans" w:hAnsi="Open Sans" w:cs="Open Sans"/>
          <w:b/>
          <w:bCs/>
        </w:rPr>
      </w:pPr>
      <w:r w:rsidRPr="00325AD6">
        <w:rPr>
          <w:rFonts w:ascii="Open Sans" w:hAnsi="Open Sans" w:cs="Open Sans"/>
          <w:b/>
          <w:bCs/>
        </w:rPr>
        <w:t>Re:</w:t>
      </w:r>
      <w:r w:rsidRPr="00325AD6">
        <w:rPr>
          <w:rFonts w:ascii="Open Sans" w:hAnsi="Open Sans" w:cs="Open Sans"/>
          <w:b/>
          <w:bCs/>
        </w:rPr>
        <w:tab/>
        <w:t>Address</w:t>
      </w:r>
      <w:r w:rsidRPr="00325AD6">
        <w:rPr>
          <w:rFonts w:ascii="Open Sans" w:hAnsi="Open Sans" w:cs="Open Sans"/>
          <w:b/>
          <w:bCs/>
        </w:rPr>
        <w:br/>
      </w:r>
      <w:r w:rsidRPr="00325AD6">
        <w:rPr>
          <w:rFonts w:ascii="Open Sans" w:hAnsi="Open Sans" w:cs="Open Sans"/>
          <w:b/>
          <w:bCs/>
        </w:rPr>
        <w:tab/>
        <w:t>Project No.:</w:t>
      </w:r>
      <w:r w:rsidRPr="00325AD6">
        <w:rPr>
          <w:rFonts w:ascii="Open Sans" w:hAnsi="Open Sans" w:cs="Open Sans"/>
          <w:b/>
          <w:bCs/>
        </w:rPr>
        <w:br/>
      </w:r>
      <w:r w:rsidRPr="00325AD6">
        <w:rPr>
          <w:rFonts w:ascii="Open Sans" w:hAnsi="Open Sans" w:cs="Open Sans"/>
          <w:b/>
          <w:bCs/>
        </w:rPr>
        <w:tab/>
        <w:t>Site Code:</w:t>
      </w:r>
    </w:p>
    <w:p w14:paraId="7912D508" w14:textId="77777777" w:rsidR="00B33631" w:rsidRPr="00F37EF2" w:rsidRDefault="00B33631" w:rsidP="00446DF2">
      <w:pPr>
        <w:rPr>
          <w:rFonts w:ascii="Open Sans" w:hAnsi="Open Sans" w:cs="Open Sans"/>
        </w:rPr>
      </w:pPr>
      <w:r w:rsidRPr="00F37EF2">
        <w:rPr>
          <w:rFonts w:ascii="Open Sans" w:hAnsi="Open Sans" w:cs="Open Sans"/>
        </w:rPr>
        <w:t xml:space="preserve">Dear </w:t>
      </w:r>
      <w:r w:rsidRPr="005C5AE9">
        <w:rPr>
          <w:rFonts w:ascii="Open Sans" w:hAnsi="Open Sans" w:cs="Open Sans"/>
          <w:highlight w:val="yellow"/>
        </w:rPr>
        <w:t>[customer</w:t>
      </w:r>
      <w:r w:rsidRPr="00F37EF2">
        <w:rPr>
          <w:rFonts w:ascii="Open Sans" w:hAnsi="Open Sans" w:cs="Open Sans"/>
        </w:rPr>
        <w:t>],</w:t>
      </w:r>
    </w:p>
    <w:p w14:paraId="628384F9" w14:textId="76C959BA" w:rsidR="00446DF2" w:rsidRPr="00F37EF2" w:rsidRDefault="005C5AE9" w:rsidP="00446DF2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On </w:t>
      </w:r>
      <w:r w:rsidRPr="005C5AE9">
        <w:rPr>
          <w:rFonts w:ascii="Open Sans" w:hAnsi="Open Sans" w:cs="Open Sans"/>
          <w:highlight w:val="yellow"/>
        </w:rPr>
        <w:t>Month x, Year</w:t>
      </w:r>
      <w:r>
        <w:rPr>
          <w:rFonts w:ascii="Open Sans" w:hAnsi="Open Sans" w:cs="Open Sans"/>
        </w:rPr>
        <w:t xml:space="preserve"> bids were publicly opened and read aloud for the above referenced project. </w:t>
      </w:r>
      <w:proofErr w:type="gramStart"/>
      <w:r w:rsidRPr="005C5AE9">
        <w:rPr>
          <w:rFonts w:ascii="Open Sans" w:hAnsi="Open Sans" w:cs="Open Sans"/>
          <w:highlight w:val="yellow"/>
        </w:rPr>
        <w:t>Number</w:t>
      </w:r>
      <w:proofErr w:type="gramEnd"/>
      <w:r>
        <w:rPr>
          <w:rFonts w:ascii="Open Sans" w:hAnsi="Open Sans" w:cs="Open Sans"/>
        </w:rPr>
        <w:t xml:space="preserve"> contractors chose to submit bids for the project and </w:t>
      </w:r>
      <w:proofErr w:type="gramStart"/>
      <w:r>
        <w:rPr>
          <w:rFonts w:ascii="Open Sans" w:hAnsi="Open Sans" w:cs="Open Sans"/>
        </w:rPr>
        <w:t>outlined</w:t>
      </w:r>
      <w:proofErr w:type="gramEnd"/>
      <w:r>
        <w:rPr>
          <w:rFonts w:ascii="Open Sans" w:hAnsi="Open Sans" w:cs="Open Sans"/>
        </w:rPr>
        <w:t xml:space="preserve"> in the enclosed Bid Tabulation sheet. Grace Design Studios has contacted the </w:t>
      </w:r>
      <w:proofErr w:type="gramStart"/>
      <w:r w:rsidRPr="005C5AE9">
        <w:rPr>
          <w:rFonts w:ascii="Open Sans" w:hAnsi="Open Sans" w:cs="Open Sans"/>
          <w:highlight w:val="yellow"/>
        </w:rPr>
        <w:t>number</w:t>
      </w:r>
      <w:proofErr w:type="gramEnd"/>
      <w:r>
        <w:rPr>
          <w:rFonts w:ascii="Open Sans" w:hAnsi="Open Sans" w:cs="Open Sans"/>
        </w:rPr>
        <w:t xml:space="preserve"> lowest bidders to ensure the submitted bids are accurate and each bidder has ensured </w:t>
      </w:r>
      <w:proofErr w:type="gramStart"/>
      <w:r>
        <w:rPr>
          <w:rFonts w:ascii="Open Sans" w:hAnsi="Open Sans" w:cs="Open Sans"/>
        </w:rPr>
        <w:t>the validity</w:t>
      </w:r>
      <w:proofErr w:type="gramEnd"/>
      <w:r>
        <w:rPr>
          <w:rFonts w:ascii="Open Sans" w:hAnsi="Open Sans" w:cs="Open Sans"/>
        </w:rPr>
        <w:t xml:space="preserve"> in their bid. Based on the evaluation, we believe their bid to be responsive and complete.</w:t>
      </w:r>
    </w:p>
    <w:p w14:paraId="6A91220A" w14:textId="0F563702" w:rsidR="00446DF2" w:rsidRPr="00F37EF2" w:rsidRDefault="005C5AE9" w:rsidP="00446DF2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We recommend that the owner accept the apparent low bidder </w:t>
      </w:r>
      <w:r w:rsidRPr="005C5AE9">
        <w:rPr>
          <w:rFonts w:ascii="Open Sans" w:hAnsi="Open Sans" w:cs="Open Sans"/>
          <w:highlight w:val="yellow"/>
        </w:rPr>
        <w:t>Company</w:t>
      </w:r>
      <w:r>
        <w:rPr>
          <w:rFonts w:ascii="Open Sans" w:hAnsi="Open Sans" w:cs="Open Sans"/>
        </w:rPr>
        <w:t xml:space="preserve"> with a Base Bid of </w:t>
      </w:r>
      <w:r w:rsidRPr="005C5AE9">
        <w:rPr>
          <w:rFonts w:ascii="Open Sans" w:hAnsi="Open Sans" w:cs="Open Sans"/>
          <w:highlight w:val="yellow"/>
        </w:rPr>
        <w:t>$</w:t>
      </w:r>
      <w:proofErr w:type="spellStart"/>
      <w:r w:rsidRPr="005C5AE9">
        <w:rPr>
          <w:rFonts w:ascii="Open Sans" w:hAnsi="Open Sans" w:cs="Open Sans"/>
          <w:highlight w:val="yellow"/>
        </w:rPr>
        <w:t>xxxxx</w:t>
      </w:r>
      <w:proofErr w:type="spellEnd"/>
      <w:r>
        <w:rPr>
          <w:rFonts w:ascii="Open Sans" w:hAnsi="Open Sans" w:cs="Open Sans"/>
        </w:rPr>
        <w:t xml:space="preserve">, an Additive Alternate 1 Bid of </w:t>
      </w:r>
      <w:r w:rsidRPr="005C5AE9">
        <w:rPr>
          <w:rFonts w:ascii="Open Sans" w:hAnsi="Open Sans" w:cs="Open Sans"/>
          <w:highlight w:val="yellow"/>
        </w:rPr>
        <w:t>$</w:t>
      </w:r>
      <w:proofErr w:type="spellStart"/>
      <w:r w:rsidRPr="005C5AE9">
        <w:rPr>
          <w:rFonts w:ascii="Open Sans" w:hAnsi="Open Sans" w:cs="Open Sans"/>
          <w:highlight w:val="yellow"/>
        </w:rPr>
        <w:t>xxxxx</w:t>
      </w:r>
      <w:proofErr w:type="spellEnd"/>
      <w:r>
        <w:rPr>
          <w:rFonts w:ascii="Open Sans" w:hAnsi="Open Sans" w:cs="Open Sans"/>
        </w:rPr>
        <w:t xml:space="preserve">, an Additive Alternate 2 Bid of </w:t>
      </w:r>
      <w:r w:rsidRPr="005C5AE9">
        <w:rPr>
          <w:rFonts w:ascii="Open Sans" w:hAnsi="Open Sans" w:cs="Open Sans"/>
          <w:highlight w:val="yellow"/>
        </w:rPr>
        <w:t>$</w:t>
      </w:r>
      <w:proofErr w:type="spellStart"/>
      <w:r w:rsidRPr="005C5AE9">
        <w:rPr>
          <w:rFonts w:ascii="Open Sans" w:hAnsi="Open Sans" w:cs="Open Sans"/>
          <w:highlight w:val="yellow"/>
        </w:rPr>
        <w:t>xxxx</w:t>
      </w:r>
      <w:proofErr w:type="spellEnd"/>
      <w:r>
        <w:rPr>
          <w:rFonts w:ascii="Open Sans" w:hAnsi="Open Sans" w:cs="Open Sans"/>
        </w:rPr>
        <w:t xml:space="preserve">, and an Additive Alternate 003 Bid of </w:t>
      </w:r>
      <w:r w:rsidRPr="005C5AE9">
        <w:rPr>
          <w:rFonts w:ascii="Open Sans" w:hAnsi="Open Sans" w:cs="Open Sans"/>
          <w:highlight w:val="yellow"/>
        </w:rPr>
        <w:t>$</w:t>
      </w:r>
      <w:proofErr w:type="spellStart"/>
      <w:r w:rsidRPr="005C5AE9">
        <w:rPr>
          <w:rFonts w:ascii="Open Sans" w:hAnsi="Open Sans" w:cs="Open Sans"/>
          <w:highlight w:val="yellow"/>
        </w:rPr>
        <w:t>xxxx</w:t>
      </w:r>
      <w:proofErr w:type="spellEnd"/>
      <w:r>
        <w:rPr>
          <w:rFonts w:ascii="Open Sans" w:hAnsi="Open Sans" w:cs="Open Sans"/>
        </w:rPr>
        <w:t xml:space="preserve">. This would bring the total bid, including all Additive </w:t>
      </w:r>
      <w:proofErr w:type="gramStart"/>
      <w:r>
        <w:rPr>
          <w:rFonts w:ascii="Open Sans" w:hAnsi="Open Sans" w:cs="Open Sans"/>
        </w:rPr>
        <w:t>Alternates</w:t>
      </w:r>
      <w:proofErr w:type="gramEnd"/>
      <w:r>
        <w:rPr>
          <w:rFonts w:ascii="Open Sans" w:hAnsi="Open Sans" w:cs="Open Sans"/>
        </w:rPr>
        <w:t xml:space="preserve"> to </w:t>
      </w:r>
      <w:r w:rsidRPr="005C5AE9">
        <w:rPr>
          <w:rFonts w:ascii="Open Sans" w:hAnsi="Open Sans" w:cs="Open Sans"/>
          <w:highlight w:val="yellow"/>
        </w:rPr>
        <w:t>$total</w:t>
      </w:r>
      <w:r>
        <w:rPr>
          <w:rFonts w:ascii="Open Sans" w:hAnsi="Open Sans" w:cs="Open Sans"/>
        </w:rPr>
        <w:t>.</w:t>
      </w:r>
    </w:p>
    <w:p w14:paraId="1A1D18D3" w14:textId="59150244" w:rsidR="005C5AE9" w:rsidRPr="00F37EF2" w:rsidRDefault="005C5AE9" w:rsidP="00446DF2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Thank you for the opportunity to evaluate the bid process for you. Please call if you need any additional information.</w:t>
      </w:r>
    </w:p>
    <w:p w14:paraId="5EE8AF31" w14:textId="77777777" w:rsidR="00F1363F" w:rsidRPr="00F37EF2" w:rsidRDefault="00F1363F" w:rsidP="00446DF2">
      <w:pPr>
        <w:rPr>
          <w:rFonts w:ascii="Open Sans" w:hAnsi="Open Sans" w:cs="Open Sans"/>
        </w:rPr>
      </w:pPr>
      <w:r w:rsidRPr="00F37EF2">
        <w:rPr>
          <w:rFonts w:ascii="Open Sans" w:hAnsi="Open Sans" w:cs="Open Sans"/>
        </w:rPr>
        <w:t xml:space="preserve">Sincerely,   </w:t>
      </w:r>
    </w:p>
    <w:p w14:paraId="1F95E2C3" w14:textId="77777777" w:rsidR="00B447BC" w:rsidRPr="00446DF2" w:rsidRDefault="00B447BC" w:rsidP="00446DF2"/>
    <w:p w14:paraId="54292543" w14:textId="77777777" w:rsidR="00E11642" w:rsidRDefault="00446DF2" w:rsidP="00446DF2">
      <w:r w:rsidRPr="005C5AE9">
        <w:rPr>
          <w:rFonts w:ascii="Helvetica" w:hAnsi="Helvetica"/>
          <w:b/>
          <w:bCs/>
          <w:highlight w:val="yellow"/>
        </w:rPr>
        <w:t>Name</w:t>
      </w:r>
      <w:r w:rsidR="00B447BC" w:rsidRPr="00F37EF2">
        <w:rPr>
          <w:rFonts w:ascii="Helvetica" w:hAnsi="Helvetica"/>
        </w:rPr>
        <w:t> </w:t>
      </w:r>
      <w:r w:rsidR="00B447BC" w:rsidRPr="00F37EF2">
        <w:rPr>
          <w:rFonts w:ascii="Helvetica" w:hAnsi="Helvetica"/>
        </w:rPr>
        <w:br/>
      </w:r>
      <w:r w:rsidRPr="005C5AE9">
        <w:rPr>
          <w:highlight w:val="yellow"/>
        </w:rPr>
        <w:t>Title</w:t>
      </w:r>
      <w:r w:rsidRPr="00446DF2">
        <w:t xml:space="preserve"> </w:t>
      </w:r>
      <w:r w:rsidR="00B81AF9" w:rsidRPr="00446DF2">
        <w:t xml:space="preserve">| </w:t>
      </w:r>
      <w:r w:rsidR="00F37EF2">
        <w:t>Grace Design Studios</w:t>
      </w:r>
    </w:p>
    <w:p w14:paraId="49874DB0" w14:textId="77777777" w:rsidR="001F3E8E" w:rsidRDefault="001F3E8E" w:rsidP="00446DF2"/>
    <w:p w14:paraId="66BC2450" w14:textId="77777777" w:rsidR="001F3E8E" w:rsidRDefault="001F3E8E" w:rsidP="00446DF2"/>
    <w:p w14:paraId="5ACA06EC" w14:textId="77777777" w:rsidR="001F3E8E" w:rsidRDefault="001F3E8E" w:rsidP="00446DF2"/>
    <w:p w14:paraId="1378813A" w14:textId="77777777" w:rsidR="001F3E8E" w:rsidRDefault="001F3E8E" w:rsidP="00446DF2"/>
    <w:p w14:paraId="11023A5B" w14:textId="77777777" w:rsidR="001F3E8E" w:rsidRPr="006E3E7D" w:rsidRDefault="001F3E8E" w:rsidP="00446DF2"/>
    <w:sectPr w:rsidR="001F3E8E" w:rsidRPr="006E3E7D" w:rsidSect="00487B08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2240" w:h="15840"/>
      <w:pgMar w:top="720" w:right="720" w:bottom="720" w:left="720" w:header="0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45641" w14:textId="77777777" w:rsidR="00B67EE2" w:rsidRDefault="00B67EE2" w:rsidP="00446DF2">
      <w:r>
        <w:separator/>
      </w:r>
    </w:p>
  </w:endnote>
  <w:endnote w:type="continuationSeparator" w:id="0">
    <w:p w14:paraId="7DC49D54" w14:textId="77777777" w:rsidR="00B67EE2" w:rsidRDefault="00B67EE2" w:rsidP="00446DF2">
      <w:r>
        <w:continuationSeparator/>
      </w:r>
    </w:p>
  </w:endnote>
  <w:endnote w:type="continuationNotice" w:id="1">
    <w:p w14:paraId="48651A02" w14:textId="77777777" w:rsidR="00B67EE2" w:rsidRDefault="00B67EE2" w:rsidP="00446D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Headings CS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Times New Roman (Body CS)">
    <w:altName w:val="Times New Roman"/>
    <w:charset w:val="00"/>
    <w:family w:val="roman"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auto"/>
    <w:pitch w:val="variable"/>
    <w:sig w:usb0="E0002AFF" w:usb1="5000785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3488786"/>
      <w:docPartObj>
        <w:docPartGallery w:val="Page Numbers (Bottom of Page)"/>
        <w:docPartUnique/>
      </w:docPartObj>
    </w:sdtPr>
    <w:sdtContent>
      <w:p w14:paraId="111E469A" w14:textId="77777777" w:rsidR="00B22353" w:rsidRDefault="00B22353" w:rsidP="00446DF2">
        <w:pPr>
          <w:pStyle w:val="Foo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7B57AA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51874741" w14:textId="77777777" w:rsidR="00B22353" w:rsidRDefault="00B22353" w:rsidP="00446D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05806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78ACA6" w14:textId="77777777" w:rsidR="001F3E8E" w:rsidRDefault="001F3E8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8436F8" w14:textId="77777777" w:rsidR="00487B08" w:rsidRDefault="00487B08" w:rsidP="00487B08">
    <w:pPr>
      <w:pStyle w:val="Footer"/>
      <w:ind w:firstLine="72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A7799" w14:textId="77777777" w:rsidR="00B81AF9" w:rsidRDefault="00B81AF9" w:rsidP="00446DF2">
    <w:pPr>
      <w:pStyle w:val="Footer"/>
    </w:pPr>
  </w:p>
  <w:p w14:paraId="60BAE978" w14:textId="77777777" w:rsidR="00B81AF9" w:rsidRDefault="00B81AF9" w:rsidP="00446D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493D2" w14:textId="77777777" w:rsidR="00B67EE2" w:rsidRDefault="00B67EE2" w:rsidP="00446DF2">
      <w:r>
        <w:separator/>
      </w:r>
    </w:p>
  </w:footnote>
  <w:footnote w:type="continuationSeparator" w:id="0">
    <w:p w14:paraId="12523F51" w14:textId="77777777" w:rsidR="00B67EE2" w:rsidRDefault="00B67EE2" w:rsidP="00446DF2">
      <w:r>
        <w:continuationSeparator/>
      </w:r>
    </w:p>
  </w:footnote>
  <w:footnote w:type="continuationNotice" w:id="1">
    <w:p w14:paraId="41CA252A" w14:textId="77777777" w:rsidR="00B67EE2" w:rsidRDefault="00B67EE2" w:rsidP="00446DF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1E669" w14:textId="77777777" w:rsidR="001F3E8E" w:rsidRDefault="001F3E8E" w:rsidP="00487B08">
    <w:pPr>
      <w:pStyle w:val="Header"/>
      <w:tabs>
        <w:tab w:val="clear" w:pos="4680"/>
        <w:tab w:val="clear" w:pos="9360"/>
        <w:tab w:val="left" w:pos="737"/>
        <w:tab w:val="left" w:pos="1993"/>
      </w:tabs>
      <w:rPr>
        <w:noProof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1BEACC90" wp14:editId="19B6734D">
          <wp:simplePos x="0" y="0"/>
          <wp:positionH relativeFrom="column">
            <wp:posOffset>-443552</wp:posOffset>
          </wp:positionH>
          <wp:positionV relativeFrom="paragraph">
            <wp:posOffset>-68239</wp:posOffset>
          </wp:positionV>
          <wp:extent cx="7772400" cy="10126345"/>
          <wp:effectExtent l="0" t="0" r="0" b="8255"/>
          <wp:wrapNone/>
          <wp:docPr id="1487981766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7981766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" r="335"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01263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B13DE9" w14:textId="77777777" w:rsidR="00487B08" w:rsidRDefault="00487B08" w:rsidP="00487B08">
    <w:pPr>
      <w:pStyle w:val="Header"/>
      <w:tabs>
        <w:tab w:val="clear" w:pos="4680"/>
        <w:tab w:val="clear" w:pos="9360"/>
        <w:tab w:val="left" w:pos="737"/>
        <w:tab w:val="left" w:pos="1993"/>
      </w:tabs>
    </w:pPr>
    <w:r>
      <w:tab/>
    </w:r>
    <w:r>
      <w:tab/>
    </w:r>
    <w:r>
      <w:tab/>
    </w:r>
  </w:p>
  <w:p w14:paraId="00A0EAF1" w14:textId="77777777" w:rsidR="00487B08" w:rsidRDefault="00487B08" w:rsidP="00487B08">
    <w:pPr>
      <w:pStyle w:val="Header"/>
      <w:jc w:val="center"/>
    </w:pPr>
  </w:p>
  <w:p w14:paraId="3861C41E" w14:textId="77777777" w:rsidR="00487B08" w:rsidRDefault="00487B08" w:rsidP="00487B08">
    <w:pPr>
      <w:pStyle w:val="Header"/>
    </w:pPr>
  </w:p>
  <w:p w14:paraId="19AD7EF4" w14:textId="77777777" w:rsidR="00446DF2" w:rsidRDefault="00446DF2" w:rsidP="00446D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DEDB9" w14:textId="77777777" w:rsidR="004F6D2E" w:rsidRDefault="004F6D2E" w:rsidP="00446DF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772134A" wp14:editId="3E5AA7D8">
          <wp:simplePos x="0" y="0"/>
          <wp:positionH relativeFrom="column">
            <wp:posOffset>-457200</wp:posOffset>
          </wp:positionH>
          <wp:positionV relativeFrom="paragraph">
            <wp:posOffset>33251</wp:posOffset>
          </wp:positionV>
          <wp:extent cx="7772400" cy="10058400"/>
          <wp:effectExtent l="0" t="0" r="0" b="0"/>
          <wp:wrapNone/>
          <wp:docPr id="14953940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53940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5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D5A48E" w14:textId="77777777" w:rsidR="001E10B0" w:rsidRDefault="00487B08" w:rsidP="00487B08">
    <w:pPr>
      <w:pStyle w:val="Header"/>
      <w:tabs>
        <w:tab w:val="clear" w:pos="4680"/>
        <w:tab w:val="clear" w:pos="9360"/>
        <w:tab w:val="left" w:pos="737"/>
        <w:tab w:val="left" w:pos="1993"/>
      </w:tabs>
    </w:pPr>
    <w:r>
      <w:tab/>
    </w:r>
    <w:r>
      <w:tab/>
    </w:r>
  </w:p>
  <w:p w14:paraId="0E16A6F8" w14:textId="77777777" w:rsidR="00B81AF9" w:rsidRDefault="00B81AF9" w:rsidP="00487B08">
    <w:pPr>
      <w:pStyle w:val="Header"/>
      <w:jc w:val="center"/>
    </w:pPr>
  </w:p>
  <w:p w14:paraId="1610213B" w14:textId="77777777" w:rsidR="00DA3F93" w:rsidRDefault="00DA3F93" w:rsidP="00446D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93A177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1928DC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634269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89A0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618AFC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2A0C0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B96049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3E8E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C321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50EFA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437864"/>
    <w:multiLevelType w:val="hybridMultilevel"/>
    <w:tmpl w:val="4C409EC2"/>
    <w:lvl w:ilvl="0" w:tplc="1BA4BF72">
      <w:start w:val="1"/>
      <w:numFmt w:val="bullet"/>
      <w:pStyle w:val="ListBullet2"/>
      <w:lvlText w:val="–"/>
      <w:lvlJc w:val="left"/>
      <w:pPr>
        <w:ind w:left="576" w:hanging="288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36022A"/>
    <w:multiLevelType w:val="hybridMultilevel"/>
    <w:tmpl w:val="DCC881EA"/>
    <w:lvl w:ilvl="0" w:tplc="53A40D8E">
      <w:start w:val="1"/>
      <w:numFmt w:val="bullet"/>
      <w:pStyle w:val="ListBullet"/>
      <w:lvlText w:val=""/>
      <w:lvlJc w:val="left"/>
      <w:pPr>
        <w:ind w:left="918" w:hanging="288"/>
      </w:pPr>
      <w:rPr>
        <w:rFonts w:ascii="Symbol" w:hAnsi="Symbol" w:hint="default"/>
      </w:rPr>
    </w:lvl>
    <w:lvl w:ilvl="1" w:tplc="A3A6A3AA">
      <w:start w:val="1"/>
      <w:numFmt w:val="bullet"/>
      <w:lvlText w:val="–"/>
      <w:lvlJc w:val="left"/>
      <w:pPr>
        <w:ind w:left="1080" w:hanging="360"/>
      </w:pPr>
      <w:rPr>
        <w:rFonts w:ascii="Calibri" w:hAnsi="Calibri" w:hint="default"/>
      </w:rPr>
    </w:lvl>
    <w:lvl w:ilvl="2" w:tplc="C644D6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4347DD"/>
    <w:multiLevelType w:val="hybridMultilevel"/>
    <w:tmpl w:val="4F34F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2139359">
    <w:abstractNumId w:val="0"/>
  </w:num>
  <w:num w:numId="2" w16cid:durableId="127086522">
    <w:abstractNumId w:val="1"/>
  </w:num>
  <w:num w:numId="3" w16cid:durableId="1281374827">
    <w:abstractNumId w:val="2"/>
  </w:num>
  <w:num w:numId="4" w16cid:durableId="234709647">
    <w:abstractNumId w:val="3"/>
  </w:num>
  <w:num w:numId="5" w16cid:durableId="2013950254">
    <w:abstractNumId w:val="8"/>
  </w:num>
  <w:num w:numId="6" w16cid:durableId="805706793">
    <w:abstractNumId w:val="4"/>
  </w:num>
  <w:num w:numId="7" w16cid:durableId="96028983">
    <w:abstractNumId w:val="5"/>
  </w:num>
  <w:num w:numId="8" w16cid:durableId="1666278905">
    <w:abstractNumId w:val="6"/>
  </w:num>
  <w:num w:numId="9" w16cid:durableId="1858613276">
    <w:abstractNumId w:val="7"/>
  </w:num>
  <w:num w:numId="10" w16cid:durableId="6448196">
    <w:abstractNumId w:val="9"/>
  </w:num>
  <w:num w:numId="11" w16cid:durableId="1351104928">
    <w:abstractNumId w:val="12"/>
  </w:num>
  <w:num w:numId="12" w16cid:durableId="1400060447">
    <w:abstractNumId w:val="11"/>
  </w:num>
  <w:num w:numId="13" w16cid:durableId="1369996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1EF"/>
    <w:rsid w:val="000022B8"/>
    <w:rsid w:val="00022339"/>
    <w:rsid w:val="00023C3D"/>
    <w:rsid w:val="00036DDE"/>
    <w:rsid w:val="00066050"/>
    <w:rsid w:val="00066D2D"/>
    <w:rsid w:val="00071ABA"/>
    <w:rsid w:val="00082C99"/>
    <w:rsid w:val="000834DD"/>
    <w:rsid w:val="000843B4"/>
    <w:rsid w:val="000A37B3"/>
    <w:rsid w:val="000A3D1E"/>
    <w:rsid w:val="000B089C"/>
    <w:rsid w:val="000B1C4B"/>
    <w:rsid w:val="000C60BC"/>
    <w:rsid w:val="000C79CE"/>
    <w:rsid w:val="000E03F1"/>
    <w:rsid w:val="000E30DF"/>
    <w:rsid w:val="0011157F"/>
    <w:rsid w:val="00115A42"/>
    <w:rsid w:val="00121D1E"/>
    <w:rsid w:val="00124ADC"/>
    <w:rsid w:val="00127B79"/>
    <w:rsid w:val="00156BF1"/>
    <w:rsid w:val="001637F2"/>
    <w:rsid w:val="001813B5"/>
    <w:rsid w:val="00185F13"/>
    <w:rsid w:val="001B05D4"/>
    <w:rsid w:val="001B0883"/>
    <w:rsid w:val="001C1F2D"/>
    <w:rsid w:val="001C3A5E"/>
    <w:rsid w:val="001D5034"/>
    <w:rsid w:val="001E0BED"/>
    <w:rsid w:val="001E10B0"/>
    <w:rsid w:val="001E4D88"/>
    <w:rsid w:val="001F3E8E"/>
    <w:rsid w:val="00211E12"/>
    <w:rsid w:val="002151E0"/>
    <w:rsid w:val="0022357C"/>
    <w:rsid w:val="00225F5A"/>
    <w:rsid w:val="002470B0"/>
    <w:rsid w:val="00294F53"/>
    <w:rsid w:val="00295E98"/>
    <w:rsid w:val="002A603F"/>
    <w:rsid w:val="002A76D8"/>
    <w:rsid w:val="002B30C5"/>
    <w:rsid w:val="002B7AEF"/>
    <w:rsid w:val="002C4941"/>
    <w:rsid w:val="002D1611"/>
    <w:rsid w:val="002D300E"/>
    <w:rsid w:val="002D6581"/>
    <w:rsid w:val="002D7A4B"/>
    <w:rsid w:val="002E78EB"/>
    <w:rsid w:val="003009C7"/>
    <w:rsid w:val="00303F67"/>
    <w:rsid w:val="00315356"/>
    <w:rsid w:val="00325AD6"/>
    <w:rsid w:val="00326D9D"/>
    <w:rsid w:val="003359A1"/>
    <w:rsid w:val="003450E5"/>
    <w:rsid w:val="00351B07"/>
    <w:rsid w:val="00363CB9"/>
    <w:rsid w:val="003701F7"/>
    <w:rsid w:val="00374E38"/>
    <w:rsid w:val="00381A7A"/>
    <w:rsid w:val="00391121"/>
    <w:rsid w:val="00391924"/>
    <w:rsid w:val="003A2031"/>
    <w:rsid w:val="003C04DF"/>
    <w:rsid w:val="003C7EF0"/>
    <w:rsid w:val="003D0D09"/>
    <w:rsid w:val="003D491E"/>
    <w:rsid w:val="003E0760"/>
    <w:rsid w:val="003F799F"/>
    <w:rsid w:val="00406F3C"/>
    <w:rsid w:val="00424931"/>
    <w:rsid w:val="00436B0E"/>
    <w:rsid w:val="00446DF2"/>
    <w:rsid w:val="004509DA"/>
    <w:rsid w:val="00476BC4"/>
    <w:rsid w:val="00480366"/>
    <w:rsid w:val="0048185B"/>
    <w:rsid w:val="00487B08"/>
    <w:rsid w:val="00493280"/>
    <w:rsid w:val="004948AA"/>
    <w:rsid w:val="004968D1"/>
    <w:rsid w:val="004A7404"/>
    <w:rsid w:val="004B2576"/>
    <w:rsid w:val="004B2FD6"/>
    <w:rsid w:val="004D0AB5"/>
    <w:rsid w:val="004D3BEE"/>
    <w:rsid w:val="004D7EBC"/>
    <w:rsid w:val="004F5599"/>
    <w:rsid w:val="004F6D2E"/>
    <w:rsid w:val="00511B32"/>
    <w:rsid w:val="00511CC6"/>
    <w:rsid w:val="005376D0"/>
    <w:rsid w:val="00544134"/>
    <w:rsid w:val="00547B57"/>
    <w:rsid w:val="00560B01"/>
    <w:rsid w:val="00561698"/>
    <w:rsid w:val="00563D69"/>
    <w:rsid w:val="005971C8"/>
    <w:rsid w:val="005976D9"/>
    <w:rsid w:val="005B0A08"/>
    <w:rsid w:val="005C5AE9"/>
    <w:rsid w:val="005C6835"/>
    <w:rsid w:val="005F6D86"/>
    <w:rsid w:val="006002FD"/>
    <w:rsid w:val="00640B66"/>
    <w:rsid w:val="0064590C"/>
    <w:rsid w:val="00652F0B"/>
    <w:rsid w:val="00655175"/>
    <w:rsid w:val="006555A8"/>
    <w:rsid w:val="00655F3D"/>
    <w:rsid w:val="00656384"/>
    <w:rsid w:val="00683215"/>
    <w:rsid w:val="00686846"/>
    <w:rsid w:val="006918C7"/>
    <w:rsid w:val="006937B4"/>
    <w:rsid w:val="00695EBD"/>
    <w:rsid w:val="006A002B"/>
    <w:rsid w:val="006A43FE"/>
    <w:rsid w:val="006A4EAD"/>
    <w:rsid w:val="006A5E5B"/>
    <w:rsid w:val="006A7C79"/>
    <w:rsid w:val="006D56F0"/>
    <w:rsid w:val="006E3E7D"/>
    <w:rsid w:val="006E4A26"/>
    <w:rsid w:val="006E4BD8"/>
    <w:rsid w:val="006F378B"/>
    <w:rsid w:val="007014C4"/>
    <w:rsid w:val="00701D01"/>
    <w:rsid w:val="007031F9"/>
    <w:rsid w:val="00704B8B"/>
    <w:rsid w:val="00747990"/>
    <w:rsid w:val="007614F5"/>
    <w:rsid w:val="00762DB7"/>
    <w:rsid w:val="00775E16"/>
    <w:rsid w:val="007849D4"/>
    <w:rsid w:val="007918D9"/>
    <w:rsid w:val="007A4945"/>
    <w:rsid w:val="007A7084"/>
    <w:rsid w:val="007B3068"/>
    <w:rsid w:val="007B4A2F"/>
    <w:rsid w:val="007B4ED7"/>
    <w:rsid w:val="007B57AA"/>
    <w:rsid w:val="007B7AAB"/>
    <w:rsid w:val="007C374B"/>
    <w:rsid w:val="007E3B88"/>
    <w:rsid w:val="007E5076"/>
    <w:rsid w:val="007F47A8"/>
    <w:rsid w:val="008011EF"/>
    <w:rsid w:val="00805781"/>
    <w:rsid w:val="008272DD"/>
    <w:rsid w:val="0084092A"/>
    <w:rsid w:val="00841BE5"/>
    <w:rsid w:val="008649BB"/>
    <w:rsid w:val="00864E11"/>
    <w:rsid w:val="00877CFB"/>
    <w:rsid w:val="00880B94"/>
    <w:rsid w:val="00890082"/>
    <w:rsid w:val="008A073D"/>
    <w:rsid w:val="008B1526"/>
    <w:rsid w:val="008B29FB"/>
    <w:rsid w:val="008C32B3"/>
    <w:rsid w:val="008E0EB3"/>
    <w:rsid w:val="0090536F"/>
    <w:rsid w:val="00937342"/>
    <w:rsid w:val="009477B7"/>
    <w:rsid w:val="00954E78"/>
    <w:rsid w:val="00961CA7"/>
    <w:rsid w:val="00965BB5"/>
    <w:rsid w:val="009754C6"/>
    <w:rsid w:val="0097563E"/>
    <w:rsid w:val="0099625C"/>
    <w:rsid w:val="009A7258"/>
    <w:rsid w:val="009C7081"/>
    <w:rsid w:val="009D1961"/>
    <w:rsid w:val="009D3080"/>
    <w:rsid w:val="009E29D4"/>
    <w:rsid w:val="009E3D8A"/>
    <w:rsid w:val="009E7B22"/>
    <w:rsid w:val="009F79FD"/>
    <w:rsid w:val="00A04F42"/>
    <w:rsid w:val="00A17145"/>
    <w:rsid w:val="00A42CCA"/>
    <w:rsid w:val="00A42FFB"/>
    <w:rsid w:val="00A438C5"/>
    <w:rsid w:val="00A45F9B"/>
    <w:rsid w:val="00A52015"/>
    <w:rsid w:val="00A524CA"/>
    <w:rsid w:val="00A655D1"/>
    <w:rsid w:val="00A67BDB"/>
    <w:rsid w:val="00A83703"/>
    <w:rsid w:val="00A87F41"/>
    <w:rsid w:val="00A96036"/>
    <w:rsid w:val="00AA2854"/>
    <w:rsid w:val="00AA3FBF"/>
    <w:rsid w:val="00AB2496"/>
    <w:rsid w:val="00AC6D34"/>
    <w:rsid w:val="00AD0E1F"/>
    <w:rsid w:val="00AD5F7A"/>
    <w:rsid w:val="00AD7CDA"/>
    <w:rsid w:val="00B05F64"/>
    <w:rsid w:val="00B105DE"/>
    <w:rsid w:val="00B17B51"/>
    <w:rsid w:val="00B22353"/>
    <w:rsid w:val="00B229D2"/>
    <w:rsid w:val="00B33631"/>
    <w:rsid w:val="00B35177"/>
    <w:rsid w:val="00B447BC"/>
    <w:rsid w:val="00B62281"/>
    <w:rsid w:val="00B64C44"/>
    <w:rsid w:val="00B66558"/>
    <w:rsid w:val="00B67EE2"/>
    <w:rsid w:val="00B72443"/>
    <w:rsid w:val="00B81AF9"/>
    <w:rsid w:val="00B826A7"/>
    <w:rsid w:val="00B95AE2"/>
    <w:rsid w:val="00BA700E"/>
    <w:rsid w:val="00BB6803"/>
    <w:rsid w:val="00BB7581"/>
    <w:rsid w:val="00BD3B6F"/>
    <w:rsid w:val="00BD6F1E"/>
    <w:rsid w:val="00BE613C"/>
    <w:rsid w:val="00BF1B3B"/>
    <w:rsid w:val="00BF7114"/>
    <w:rsid w:val="00C2042C"/>
    <w:rsid w:val="00C54904"/>
    <w:rsid w:val="00C57376"/>
    <w:rsid w:val="00C65964"/>
    <w:rsid w:val="00CB4A60"/>
    <w:rsid w:val="00CC06C6"/>
    <w:rsid w:val="00CC25B5"/>
    <w:rsid w:val="00CC687F"/>
    <w:rsid w:val="00CD4604"/>
    <w:rsid w:val="00CD666F"/>
    <w:rsid w:val="00CE7E6C"/>
    <w:rsid w:val="00CF5315"/>
    <w:rsid w:val="00D021E1"/>
    <w:rsid w:val="00D1176C"/>
    <w:rsid w:val="00D2304F"/>
    <w:rsid w:val="00D37ED3"/>
    <w:rsid w:val="00D42A18"/>
    <w:rsid w:val="00D567AB"/>
    <w:rsid w:val="00D6431C"/>
    <w:rsid w:val="00D7218D"/>
    <w:rsid w:val="00D73DAC"/>
    <w:rsid w:val="00D851E3"/>
    <w:rsid w:val="00D90AE3"/>
    <w:rsid w:val="00D90FD0"/>
    <w:rsid w:val="00DA3F93"/>
    <w:rsid w:val="00DB1E04"/>
    <w:rsid w:val="00DD3872"/>
    <w:rsid w:val="00DE55A4"/>
    <w:rsid w:val="00E035DE"/>
    <w:rsid w:val="00E11642"/>
    <w:rsid w:val="00E1467B"/>
    <w:rsid w:val="00E26C4A"/>
    <w:rsid w:val="00E33862"/>
    <w:rsid w:val="00E44991"/>
    <w:rsid w:val="00E505D8"/>
    <w:rsid w:val="00E56A27"/>
    <w:rsid w:val="00E5747A"/>
    <w:rsid w:val="00E6347D"/>
    <w:rsid w:val="00E6787F"/>
    <w:rsid w:val="00E71EAD"/>
    <w:rsid w:val="00E7236D"/>
    <w:rsid w:val="00E74BA6"/>
    <w:rsid w:val="00E92E5C"/>
    <w:rsid w:val="00EC0157"/>
    <w:rsid w:val="00EC780E"/>
    <w:rsid w:val="00ED0A84"/>
    <w:rsid w:val="00EE26EA"/>
    <w:rsid w:val="00F1363F"/>
    <w:rsid w:val="00F2396B"/>
    <w:rsid w:val="00F27EF6"/>
    <w:rsid w:val="00F35173"/>
    <w:rsid w:val="00F37EF2"/>
    <w:rsid w:val="00F44DF6"/>
    <w:rsid w:val="00F46121"/>
    <w:rsid w:val="00F622E9"/>
    <w:rsid w:val="00F72BA0"/>
    <w:rsid w:val="00F81C49"/>
    <w:rsid w:val="00F963B1"/>
    <w:rsid w:val="00FA1E69"/>
    <w:rsid w:val="00FB0602"/>
    <w:rsid w:val="00FB6688"/>
    <w:rsid w:val="00FC005B"/>
    <w:rsid w:val="00FF2216"/>
    <w:rsid w:val="04652ECA"/>
    <w:rsid w:val="06F5D43D"/>
    <w:rsid w:val="1949C372"/>
    <w:rsid w:val="1CF34B6A"/>
    <w:rsid w:val="24639D0B"/>
    <w:rsid w:val="24B8FB09"/>
    <w:rsid w:val="303F44F6"/>
    <w:rsid w:val="412F0F55"/>
    <w:rsid w:val="4DCB1BF6"/>
    <w:rsid w:val="4E2E0970"/>
    <w:rsid w:val="5130CF24"/>
    <w:rsid w:val="53D2554A"/>
    <w:rsid w:val="5A650DC3"/>
    <w:rsid w:val="5F67CD5A"/>
    <w:rsid w:val="5F9530A1"/>
    <w:rsid w:val="72D157D9"/>
    <w:rsid w:val="776EF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B031F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Normal (Body)"/>
    <w:qFormat/>
    <w:rsid w:val="00446DF2"/>
    <w:pPr>
      <w:spacing w:before="200" w:after="200"/>
    </w:pPr>
    <w:rPr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47A8"/>
    <w:pPr>
      <w:keepNext/>
      <w:keepLines/>
      <w:pBdr>
        <w:top w:val="single" w:sz="2" w:space="3" w:color="auto"/>
      </w:pBdr>
      <w:spacing w:before="480"/>
      <w:outlineLvl w:val="0"/>
    </w:pPr>
    <w:rPr>
      <w:rFonts w:asciiTheme="majorHAnsi" w:eastAsiaTheme="majorEastAsia" w:hAnsiTheme="majorHAnsi" w:cs="Times New Roman (Headings CS)"/>
      <w:b/>
      <w:caps/>
      <w:color w:val="082651" w:themeColor="text2"/>
      <w:spacing w:val="1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47A8"/>
    <w:pPr>
      <w:keepNext/>
      <w:keepLines/>
      <w:spacing w:before="240"/>
      <w:outlineLvl w:val="1"/>
    </w:pPr>
    <w:rPr>
      <w:rFonts w:asciiTheme="majorHAnsi" w:eastAsiaTheme="majorEastAsia" w:hAnsiTheme="majorHAnsi" w:cs="Times New Roman (Headings CS)"/>
      <w:b/>
      <w:caps/>
      <w:color w:val="14C614" w:themeColor="accent2"/>
      <w:spacing w:val="2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F47A8"/>
    <w:pPr>
      <w:keepNext/>
      <w:keepLines/>
      <w:spacing w:before="240"/>
      <w:outlineLvl w:val="2"/>
    </w:pPr>
    <w:rPr>
      <w:rFonts w:asciiTheme="majorHAnsi" w:eastAsiaTheme="majorEastAsia" w:hAnsiTheme="majorHAnsi" w:cstheme="majorBidi"/>
      <w:b/>
      <w:bCs/>
      <w:color w:val="082651" w:themeColor="text2"/>
      <w:sz w:val="2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F47A8"/>
    <w:pPr>
      <w:keepNext/>
      <w:keepLines/>
      <w:spacing w:before="240" w:afterAutospacing="1"/>
      <w:outlineLvl w:val="3"/>
    </w:pPr>
    <w:rPr>
      <w:rFonts w:asciiTheme="majorHAnsi" w:eastAsiaTheme="majorEastAsia" w:hAnsiTheme="majorHAnsi" w:cstheme="majorBidi"/>
      <w:b/>
      <w:iCs/>
      <w:color w:val="14C614" w:themeColor="accent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32B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030BF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Style2">
    <w:name w:val="Style2"/>
    <w:basedOn w:val="TableNormal"/>
    <w:uiPriority w:val="99"/>
    <w:rsid w:val="00124ADC"/>
    <w:rPr>
      <w:sz w:val="22"/>
      <w:szCs w:val="22"/>
    </w:rPr>
    <w:tblPr/>
  </w:style>
  <w:style w:type="paragraph" w:styleId="Header">
    <w:name w:val="header"/>
    <w:basedOn w:val="Normal"/>
    <w:link w:val="HeaderChar"/>
    <w:uiPriority w:val="99"/>
    <w:unhideWhenUsed/>
    <w:rsid w:val="00B2235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2353"/>
  </w:style>
  <w:style w:type="paragraph" w:styleId="Footer">
    <w:name w:val="footer"/>
    <w:basedOn w:val="Normal"/>
    <w:link w:val="FooterChar"/>
    <w:uiPriority w:val="99"/>
    <w:unhideWhenUsed/>
    <w:rsid w:val="00683215"/>
    <w:pPr>
      <w:tabs>
        <w:tab w:val="center" w:pos="4680"/>
        <w:tab w:val="right" w:pos="9360"/>
      </w:tabs>
    </w:pPr>
    <w:rPr>
      <w:rFonts w:cs="Times New Roman (Body CS)"/>
      <w:color w:val="000000" w:themeColor="text1"/>
      <w:spacing w:val="16"/>
    </w:rPr>
  </w:style>
  <w:style w:type="character" w:customStyle="1" w:styleId="FooterChar">
    <w:name w:val="Footer Char"/>
    <w:basedOn w:val="DefaultParagraphFont"/>
    <w:link w:val="Footer"/>
    <w:uiPriority w:val="99"/>
    <w:rsid w:val="00683215"/>
    <w:rPr>
      <w:rFonts w:cs="Times New Roman (Body CS)"/>
      <w:color w:val="000000" w:themeColor="text1"/>
      <w:spacing w:val="16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B22353"/>
  </w:style>
  <w:style w:type="paragraph" w:styleId="NoSpacing">
    <w:name w:val="No Spacing"/>
    <w:uiPriority w:val="1"/>
    <w:qFormat/>
    <w:rsid w:val="00B22353"/>
    <w:rPr>
      <w:rFonts w:eastAsiaTheme="minorEastAsia"/>
      <w:sz w:val="22"/>
      <w:szCs w:val="22"/>
      <w:lang w:eastAsia="zh-CN"/>
    </w:rPr>
  </w:style>
  <w:style w:type="paragraph" w:styleId="Title">
    <w:name w:val="Title"/>
    <w:basedOn w:val="Normal"/>
    <w:next w:val="Normal"/>
    <w:link w:val="TitleChar"/>
    <w:uiPriority w:val="10"/>
    <w:qFormat/>
    <w:rsid w:val="001B05D4"/>
    <w:pPr>
      <w:spacing w:after="160"/>
      <w:contextualSpacing/>
    </w:pPr>
    <w:rPr>
      <w:rFonts w:asciiTheme="majorHAnsi" w:eastAsiaTheme="majorEastAsia" w:hAnsiTheme="majorHAnsi" w:cstheme="majorBidi"/>
      <w:b/>
      <w:color w:val="082651" w:themeColor="text2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05D4"/>
    <w:rPr>
      <w:rFonts w:asciiTheme="majorHAnsi" w:eastAsiaTheme="majorEastAsia" w:hAnsiTheme="majorHAnsi" w:cstheme="majorBidi"/>
      <w:b/>
      <w:color w:val="082651" w:themeColor="text2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05D4"/>
    <w:pPr>
      <w:numPr>
        <w:ilvl w:val="1"/>
      </w:numPr>
      <w:spacing w:before="240" w:afterAutospacing="1"/>
    </w:pPr>
    <w:rPr>
      <w:rFonts w:eastAsiaTheme="minorEastAsia"/>
      <w:color w:val="0041FF" w:themeColor="accent1"/>
      <w:spacing w:val="15"/>
      <w:sz w:val="3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1B05D4"/>
    <w:rPr>
      <w:rFonts w:eastAsiaTheme="minorEastAsia"/>
      <w:color w:val="0041FF" w:themeColor="accent1"/>
      <w:spacing w:val="15"/>
      <w:sz w:val="3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7F47A8"/>
    <w:rPr>
      <w:rFonts w:asciiTheme="majorHAnsi" w:eastAsiaTheme="majorEastAsia" w:hAnsiTheme="majorHAnsi" w:cs="Times New Roman (Headings CS)"/>
      <w:b/>
      <w:caps/>
      <w:color w:val="082651" w:themeColor="text2"/>
      <w:spacing w:val="1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F47A8"/>
    <w:rPr>
      <w:rFonts w:asciiTheme="majorHAnsi" w:eastAsiaTheme="majorEastAsia" w:hAnsiTheme="majorHAnsi" w:cs="Times New Roman (Headings CS)"/>
      <w:b/>
      <w:caps/>
      <w:color w:val="14C614" w:themeColor="accent2"/>
      <w:spacing w:val="20"/>
      <w:szCs w:val="26"/>
    </w:rPr>
  </w:style>
  <w:style w:type="paragraph" w:styleId="ListParagraph">
    <w:name w:val="List Paragraph"/>
    <w:basedOn w:val="ListBullet"/>
    <w:uiPriority w:val="34"/>
    <w:qFormat/>
    <w:rsid w:val="007F47A8"/>
    <w:pPr>
      <w:spacing w:after="60"/>
    </w:pPr>
  </w:style>
  <w:style w:type="paragraph" w:styleId="ListBullet2">
    <w:name w:val="List Bullet 2"/>
    <w:basedOn w:val="ListBullet"/>
    <w:uiPriority w:val="99"/>
    <w:unhideWhenUsed/>
    <w:qFormat/>
    <w:rsid w:val="007F47A8"/>
    <w:pPr>
      <w:numPr>
        <w:numId w:val="13"/>
      </w:numPr>
      <w:spacing w:after="60"/>
    </w:pPr>
  </w:style>
  <w:style w:type="paragraph" w:styleId="ListBullet">
    <w:name w:val="List Bullet"/>
    <w:basedOn w:val="Normal"/>
    <w:uiPriority w:val="99"/>
    <w:unhideWhenUsed/>
    <w:rsid w:val="00F1363F"/>
    <w:pPr>
      <w:numPr>
        <w:numId w:val="12"/>
      </w:numPr>
      <w:spacing w:before="0"/>
      <w:ind w:left="450"/>
    </w:pPr>
    <w:rPr>
      <w:rFonts w:ascii="Arial" w:eastAsiaTheme="minorEastAsia" w:hAnsi="Arial" w:cs="Times New Roman"/>
      <w:szCs w:val="18"/>
    </w:rPr>
  </w:style>
  <w:style w:type="paragraph" w:styleId="Date">
    <w:name w:val="Date"/>
    <w:basedOn w:val="Normal"/>
    <w:next w:val="Normal"/>
    <w:link w:val="DateChar"/>
    <w:uiPriority w:val="99"/>
    <w:unhideWhenUsed/>
    <w:rsid w:val="001B05D4"/>
    <w:pPr>
      <w:spacing w:before="240" w:afterAutospacing="1"/>
    </w:pPr>
    <w:rPr>
      <w:rFonts w:cs="Times New Roman (Body CS)"/>
      <w:caps/>
      <w:color w:val="AEAAAA" w:themeColor="background2" w:themeShade="BF"/>
      <w:spacing w:val="20"/>
    </w:rPr>
  </w:style>
  <w:style w:type="character" w:customStyle="1" w:styleId="DateChar">
    <w:name w:val="Date Char"/>
    <w:basedOn w:val="DefaultParagraphFont"/>
    <w:link w:val="Date"/>
    <w:uiPriority w:val="99"/>
    <w:rsid w:val="001B05D4"/>
    <w:rPr>
      <w:rFonts w:cs="Times New Roman (Body CS)"/>
      <w:caps/>
      <w:color w:val="AEAAAA" w:themeColor="background2" w:themeShade="BF"/>
      <w:spacing w:val="20"/>
      <w:sz w:val="18"/>
    </w:rPr>
  </w:style>
  <w:style w:type="character" w:styleId="SubtleEmphasis">
    <w:name w:val="Subtle Emphasis"/>
    <w:basedOn w:val="DefaultParagraphFont"/>
    <w:uiPriority w:val="19"/>
    <w:rsid w:val="00082C99"/>
    <w:rPr>
      <w:i/>
      <w:iCs/>
      <w:color w:val="404040" w:themeColor="text1" w:themeTint="BF"/>
    </w:rPr>
  </w:style>
  <w:style w:type="character" w:styleId="Emphasis">
    <w:name w:val="Emphasis"/>
    <w:basedOn w:val="IntenseEmphasis"/>
    <w:uiPriority w:val="20"/>
    <w:qFormat/>
    <w:rsid w:val="00082C99"/>
    <w:rPr>
      <w:b/>
      <w:bCs/>
      <w:i w:val="0"/>
      <w:iCs/>
      <w:color w:val="0041FF" w:themeColor="accent1"/>
    </w:rPr>
  </w:style>
  <w:style w:type="character" w:styleId="IntenseEmphasis">
    <w:name w:val="Intense Emphasis"/>
    <w:basedOn w:val="DefaultParagraphFont"/>
    <w:uiPriority w:val="21"/>
    <w:rsid w:val="00082C99"/>
    <w:rPr>
      <w:i/>
      <w:iCs/>
      <w:color w:val="0041FF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7F47A8"/>
    <w:rPr>
      <w:rFonts w:asciiTheme="majorHAnsi" w:eastAsiaTheme="majorEastAsia" w:hAnsiTheme="majorHAnsi" w:cstheme="majorBidi"/>
      <w:b/>
      <w:iCs/>
      <w:color w:val="14C614" w:themeColor="accent2"/>
      <w:sz w:val="18"/>
    </w:rPr>
  </w:style>
  <w:style w:type="character" w:customStyle="1" w:styleId="Heading3Char">
    <w:name w:val="Heading 3 Char"/>
    <w:basedOn w:val="DefaultParagraphFont"/>
    <w:link w:val="Heading3"/>
    <w:uiPriority w:val="9"/>
    <w:rsid w:val="007F47A8"/>
    <w:rPr>
      <w:rFonts w:asciiTheme="majorHAnsi" w:eastAsiaTheme="majorEastAsia" w:hAnsiTheme="majorHAnsi" w:cstheme="majorBidi"/>
      <w:b/>
      <w:bCs/>
      <w:color w:val="082651" w:themeColor="text2"/>
      <w:sz w:val="21"/>
    </w:rPr>
  </w:style>
  <w:style w:type="paragraph" w:styleId="NormalWeb">
    <w:name w:val="Normal (Web)"/>
    <w:basedOn w:val="Normal"/>
    <w:uiPriority w:val="99"/>
    <w:semiHidden/>
    <w:unhideWhenUsed/>
    <w:rsid w:val="000022B8"/>
    <w:pPr>
      <w:spacing w:beforeAutospacing="1" w:afterAutospacing="1"/>
    </w:pPr>
    <w:rPr>
      <w:rFonts w:ascii="Times New Roman" w:eastAsia="Times New Roman" w:hAnsi="Times New Roman" w:cs="Times New Roman"/>
      <w:sz w:val="24"/>
    </w:rPr>
  </w:style>
  <w:style w:type="paragraph" w:customStyle="1" w:styleId="BoxCallout">
    <w:name w:val="Box Callout"/>
    <w:basedOn w:val="Normal"/>
    <w:qFormat/>
    <w:rsid w:val="001B05D4"/>
    <w:pPr>
      <w:pBdr>
        <w:top w:val="single" w:sz="4" w:space="12" w:color="FFFFFF" w:themeColor="background1"/>
        <w:left w:val="single" w:sz="4" w:space="12" w:color="FFFFFF" w:themeColor="background1"/>
        <w:bottom w:val="single" w:sz="4" w:space="12" w:color="FFFFFF" w:themeColor="background1"/>
        <w:right w:val="single" w:sz="4" w:space="12" w:color="FFFFFF" w:themeColor="background1"/>
      </w:pBdr>
      <w:shd w:val="clear" w:color="auto" w:fill="0041FF" w:themeFill="accent1"/>
      <w:spacing w:before="240" w:after="360"/>
      <w:ind w:left="187"/>
    </w:pPr>
    <w:rPr>
      <w:rFonts w:ascii="Arial" w:eastAsia="Calibri" w:hAnsi="Arial" w:cs="Arial"/>
      <w:color w:val="FFFFFF" w:themeColor="background1"/>
      <w:spacing w:val="6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rsid w:val="008C32B3"/>
    <w:rPr>
      <w:rFonts w:asciiTheme="majorHAnsi" w:eastAsiaTheme="majorEastAsia" w:hAnsiTheme="majorHAnsi" w:cstheme="majorBidi"/>
      <w:color w:val="0030BF" w:themeColor="accent1" w:themeShade="BF"/>
      <w:sz w:val="18"/>
    </w:rPr>
  </w:style>
  <w:style w:type="character" w:styleId="Hyperlink">
    <w:name w:val="Hyperlink"/>
    <w:basedOn w:val="DefaultParagraphFont"/>
    <w:uiPriority w:val="99"/>
    <w:unhideWhenUsed/>
    <w:rsid w:val="001E10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10B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563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Reference">
    <w:name w:val="Intense Reference"/>
    <w:basedOn w:val="DefaultParagraphFont"/>
    <w:uiPriority w:val="32"/>
    <w:qFormat/>
    <w:rsid w:val="5130CF24"/>
    <w:rPr>
      <w:b/>
      <w:bCs/>
      <w:smallCaps/>
      <w:color w:val="0030BF" w:themeColor="accent1" w:themeShade="BF"/>
    </w:rPr>
  </w:style>
  <w:style w:type="character" w:styleId="CommentReference">
    <w:name w:val="annotation reference"/>
    <w:basedOn w:val="DefaultParagraphFont"/>
    <w:uiPriority w:val="99"/>
    <w:semiHidden/>
    <w:unhideWhenUsed/>
    <w:rsid w:val="00115A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15A4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15A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5A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5A4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71ABA"/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2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03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6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2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04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8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67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28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25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74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43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7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2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0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9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7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6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5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7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92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2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9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2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8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9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5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0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07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74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DSU 2">
      <a:dk1>
        <a:srgbClr val="000000"/>
      </a:dk1>
      <a:lt1>
        <a:srgbClr val="FFFFFF"/>
      </a:lt1>
      <a:dk2>
        <a:srgbClr val="082651"/>
      </a:dk2>
      <a:lt2>
        <a:srgbClr val="E7E6E6"/>
      </a:lt2>
      <a:accent1>
        <a:srgbClr val="0041FF"/>
      </a:accent1>
      <a:accent2>
        <a:srgbClr val="14C614"/>
      </a:accent2>
      <a:accent3>
        <a:srgbClr val="082651"/>
      </a:accent3>
      <a:accent4>
        <a:srgbClr val="FFB30B"/>
      </a:accent4>
      <a:accent5>
        <a:srgbClr val="C3F3E6"/>
      </a:accent5>
      <a:accent6>
        <a:srgbClr val="0000C9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 w="12700"/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7a6c4fd4-29a5-4ff1-be69-763ddf5ecd54">
      <Terms xmlns="http://schemas.microsoft.com/office/infopath/2007/PartnerControls"/>
    </lcf76f155ced4ddcb4097134ff3c332f>
    <TaxCatchAll xmlns="a4a689da-b4c1-4e02-8f64-97b57470ca7b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DC16BF74EF7042A69B1463782A45D8" ma:contentTypeVersion="14" ma:contentTypeDescription="Create a new document." ma:contentTypeScope="" ma:versionID="d0c9ea962f9907330db694815b9306e1">
  <xsd:schema xmlns:xsd="http://www.w3.org/2001/XMLSchema" xmlns:xs="http://www.w3.org/2001/XMLSchema" xmlns:p="http://schemas.microsoft.com/office/2006/metadata/properties" xmlns:ns1="http://schemas.microsoft.com/sharepoint/v3" xmlns:ns2="7a6c4fd4-29a5-4ff1-be69-763ddf5ecd54" xmlns:ns3="a4a689da-b4c1-4e02-8f64-97b57470ca7b" targetNamespace="http://schemas.microsoft.com/office/2006/metadata/properties" ma:root="true" ma:fieldsID="19e26cd250c3f0819cfd962cbb5e5bdd" ns1:_="" ns2:_="" ns3:_="">
    <xsd:import namespace="http://schemas.microsoft.com/sharepoint/v3"/>
    <xsd:import namespace="7a6c4fd4-29a5-4ff1-be69-763ddf5ecd54"/>
    <xsd:import namespace="a4a689da-b4c1-4e02-8f64-97b57470ca7b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6c4fd4-29a5-4ff1-be69-763ddf5ec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b25c705-c4e3-478d-9151-f18c29d634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a689da-b4c1-4e02-8f64-97b57470ca7b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6fd764e1-98ad-4725-9b51-b5638483e3cd}" ma:internalName="TaxCatchAll" ma:showField="CatchAllData" ma:web="a4a689da-b4c1-4e02-8f64-97b57470ca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D36569F-E3A0-43A9-85FC-1211D3B959E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a6c4fd4-29a5-4ff1-be69-763ddf5ecd54"/>
    <ds:schemaRef ds:uri="a4a689da-b4c1-4e02-8f64-97b57470ca7b"/>
  </ds:schemaRefs>
</ds:datastoreItem>
</file>

<file path=customXml/itemProps2.xml><?xml version="1.0" encoding="utf-8"?>
<ds:datastoreItem xmlns:ds="http://schemas.openxmlformats.org/officeDocument/2006/customXml" ds:itemID="{4EF63F13-198B-4DFE-9165-E33785DC66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F61925-D07B-41B8-A637-83275643FF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a6c4fd4-29a5-4ff1-be69-763ddf5ecd54"/>
    <ds:schemaRef ds:uri="a4a689da-b4c1-4e02-8f64-97b57470ca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6B338F-D735-CC43-A281-84A6274AB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Bid Recommendation Letter</Template>
  <TotalTime>13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Adeline LeBouef</dc:creator>
  <cp:keywords/>
  <dc:description/>
  <cp:lastModifiedBy>Adeline LeBouef</cp:lastModifiedBy>
  <cp:revision>6</cp:revision>
  <dcterms:created xsi:type="dcterms:W3CDTF">2025-06-17T15:27:00Z</dcterms:created>
  <dcterms:modified xsi:type="dcterms:W3CDTF">2025-06-17T15:41:00Z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0x01010005DC16BF74EF7042A69B1463782A45D8</vt:lpwstr>
  </property>
  <property fmtid="{D5CDD505-2E9C-101B-9397-08002B2CF9AE}" pid="3" name="MediaServiceImageTags">
    <vt:lpwstr/>
  </property>
  <property fmtid="{D5CDD505-2E9C-101B-9397-08002B2CF9AE}" pid="4" name="GrammarlyDocumentId">
    <vt:lpwstr>f6583db80ab60bb46281014b5d21ac29c6ca800a09e7a26613ab6fe3148c87ec</vt:lpwstr>
  </property>
</Properties>
</file>